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25B7C" w14:textId="0791DE55" w:rsidR="00951E95" w:rsidRDefault="00924337" w:rsidP="008B3477">
      <w:pPr>
        <w:jc w:val="center"/>
      </w:pPr>
      <w:r>
        <w:rPr>
          <w:noProof/>
        </w:rPr>
        <w:drawing>
          <wp:anchor distT="0" distB="0" distL="114300" distR="114300" simplePos="0" relativeHeight="251666478" behindDoc="0" locked="0" layoutInCell="1" allowOverlap="1" wp14:anchorId="1D59D2D6" wp14:editId="3E59847F">
            <wp:simplePos x="0" y="0"/>
            <wp:positionH relativeFrom="page">
              <wp:posOffset>5003800</wp:posOffset>
            </wp:positionH>
            <wp:positionV relativeFrom="page">
              <wp:posOffset>1680210</wp:posOffset>
            </wp:positionV>
            <wp:extent cx="1739900" cy="1711960"/>
            <wp:effectExtent l="0" t="0" r="12700" b="0"/>
            <wp:wrapThrough wrapText="bothSides">
              <wp:wrapPolygon edited="0">
                <wp:start x="0" y="0"/>
                <wp:lineTo x="0" y="21151"/>
                <wp:lineTo x="21442" y="21151"/>
                <wp:lineTo x="21442" y="0"/>
                <wp:lineTo x="0" y="0"/>
              </wp:wrapPolygon>
            </wp:wrapThrough>
            <wp:docPr id="15" name="Picture 15" descr="Macintosh HD:Users:christinagrzybek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inagrzybek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82" behindDoc="0" locked="0" layoutInCell="1" allowOverlap="1" wp14:anchorId="0A283DD3" wp14:editId="59E1D2FD">
            <wp:simplePos x="0" y="0"/>
            <wp:positionH relativeFrom="page">
              <wp:posOffset>3218180</wp:posOffset>
            </wp:positionH>
            <wp:positionV relativeFrom="page">
              <wp:posOffset>472440</wp:posOffset>
            </wp:positionV>
            <wp:extent cx="1811020" cy="1739265"/>
            <wp:effectExtent l="25400" t="0" r="17780" b="521335"/>
            <wp:wrapThrough wrapText="bothSides">
              <wp:wrapPolygon edited="0">
                <wp:start x="0" y="0"/>
                <wp:lineTo x="-303" y="315"/>
                <wp:lineTo x="-303" y="27759"/>
                <wp:lineTo x="21509" y="27759"/>
                <wp:lineTo x="21509" y="5047"/>
                <wp:lineTo x="21206" y="315"/>
                <wp:lineTo x="21206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96494_10152027902756234_1208149955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739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257">
        <w:rPr>
          <w:noProof/>
        </w:rPr>
        <w:drawing>
          <wp:anchor distT="0" distB="0" distL="118745" distR="118745" simplePos="0" relativeHeight="251658269" behindDoc="0" locked="0" layoutInCell="1" allowOverlap="1" wp14:anchorId="0D35F3CF" wp14:editId="47EC7335">
            <wp:simplePos x="0" y="0"/>
            <wp:positionH relativeFrom="page">
              <wp:posOffset>7073900</wp:posOffset>
            </wp:positionH>
            <wp:positionV relativeFrom="page">
              <wp:posOffset>711200</wp:posOffset>
            </wp:positionV>
            <wp:extent cx="2514600" cy="2197100"/>
            <wp:effectExtent l="152400" t="0" r="127000" b="0"/>
            <wp:wrapTight wrapText="bothSides">
              <wp:wrapPolygon edited="0">
                <wp:start x="655" y="1498"/>
                <wp:lineTo x="-436" y="3496"/>
                <wp:lineTo x="-1309" y="20227"/>
                <wp:lineTo x="-436" y="20726"/>
                <wp:lineTo x="22036" y="20726"/>
                <wp:lineTo x="22473" y="18229"/>
                <wp:lineTo x="21818" y="5993"/>
                <wp:lineTo x="20727" y="2247"/>
                <wp:lineTo x="20727" y="1498"/>
                <wp:lineTo x="655" y="1498"/>
              </wp:wrapPolygon>
            </wp:wrapTight>
            <wp:docPr id="83" name="Placeholder" descr=":ascent images:42-1584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:ascent images:42-158496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24" t="15764" r="22916" b="1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97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scene3d>
                      <a:camera prst="perspectiveFront">
                        <a:rot lat="1950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543F8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74FB124" wp14:editId="56F95B35">
                <wp:simplePos x="0" y="0"/>
                <wp:positionH relativeFrom="page">
                  <wp:posOffset>3131820</wp:posOffset>
                </wp:positionH>
                <wp:positionV relativeFrom="page">
                  <wp:posOffset>6946900</wp:posOffset>
                </wp:positionV>
                <wp:extent cx="4157980" cy="474980"/>
                <wp:effectExtent l="0" t="0" r="0" b="7620"/>
                <wp:wrapNone/>
                <wp:docPr id="1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9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722517" w14:textId="5F3F379B" w:rsidR="0042606F" w:rsidRPr="00ED2D0C" w:rsidRDefault="0042606F" w:rsidP="00951E95">
                            <w:pPr>
                              <w:pStyle w:val="Organization"/>
                            </w:pPr>
                            <w:r>
                              <w:t>Sport management At slippery rock university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246.6pt;margin-top:547pt;width:327.4pt;height:37.4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" filled="f" stroked="f">
                <v:textbox inset=",0,,0">
                  <w:txbxContent>
                    <w:p w14:paraId="53722517" w14:textId="5F3F379B" w:rsidR="0042606F" w:rsidRPr="00ED2D0C" w:rsidRDefault="0042606F" w:rsidP="00951E95">
                      <w:pPr>
                        <w:pStyle w:val="Organization"/>
                      </w:pPr>
                      <w:r>
                        <w:t>Sport management At slippery rock university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51DB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AF5303A" wp14:editId="5D093D18">
                <wp:simplePos x="0" y="0"/>
                <wp:positionH relativeFrom="page">
                  <wp:posOffset>501650</wp:posOffset>
                </wp:positionH>
                <wp:positionV relativeFrom="page">
                  <wp:posOffset>1157605</wp:posOffset>
                </wp:positionV>
                <wp:extent cx="2376170" cy="6355715"/>
                <wp:effectExtent l="0" t="0" r="0" b="19685"/>
                <wp:wrapTight wrapText="bothSides">
                  <wp:wrapPolygon edited="0">
                    <wp:start x="231" y="0"/>
                    <wp:lineTo x="231" y="21581"/>
                    <wp:lineTo x="21011" y="21581"/>
                    <wp:lineTo x="21011" y="0"/>
                    <wp:lineTo x="231" y="0"/>
                  </wp:wrapPolygon>
                </wp:wrapTight>
                <wp:docPr id="2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635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802F09B" w14:textId="77777777" w:rsidR="0042606F" w:rsidRDefault="0042606F" w:rsidP="00951E95"/>
                          <w:p w14:paraId="279D0F07" w14:textId="288B9AF3" w:rsidR="0042606F" w:rsidRPr="001C51DB" w:rsidRDefault="0042606F" w:rsidP="00951E95">
                            <w:pPr>
                              <w:pStyle w:val="ListBullet"/>
                              <w:rPr>
                                <w:sz w:val="22"/>
                                <w:szCs w:val="22"/>
                              </w:rPr>
                            </w:pPr>
                            <w:r w:rsidRPr="001C51DB">
                              <w:rPr>
                                <w:sz w:val="22"/>
                                <w:szCs w:val="22"/>
                              </w:rPr>
                              <w:t>The program began at Slippery Rock in 1977. This program can offer numerous career opportunities for graduates such as getting a career in the sport field that they love.</w:t>
                            </w:r>
                          </w:p>
                          <w:p w14:paraId="30FA5DCE" w14:textId="4134C8B2" w:rsidR="0042606F" w:rsidRPr="001C51DB" w:rsidRDefault="0042606F" w:rsidP="00951E95">
                            <w:pPr>
                              <w:pStyle w:val="ListBullet"/>
                              <w:rPr>
                                <w:sz w:val="22"/>
                                <w:szCs w:val="22"/>
                              </w:rPr>
                            </w:pPr>
                            <w:r w:rsidRPr="001C51DB">
                              <w:rPr>
                                <w:sz w:val="22"/>
                                <w:szCs w:val="22"/>
                              </w:rPr>
                              <w:t>Students are required four internships as a major for Sport Management over the four years attending the program and one as a minor.</w:t>
                            </w:r>
                          </w:p>
                          <w:p w14:paraId="2D21E2B4" w14:textId="1784993A" w:rsidR="0042606F" w:rsidRPr="001C51DB" w:rsidRDefault="0042606F" w:rsidP="00951E95">
                            <w:pPr>
                              <w:pStyle w:val="ListBullet"/>
                              <w:rPr>
                                <w:sz w:val="24"/>
                              </w:rPr>
                            </w:pPr>
                            <w:r w:rsidRPr="00924337">
                              <w:rPr>
                                <w:sz w:val="22"/>
                                <w:szCs w:val="22"/>
                              </w:rPr>
                              <w:t>Students are required a minimum of 120 hours of volunteer work for four years. Of course, many</w:t>
                            </w:r>
                            <w:r w:rsidRPr="001C51DB">
                              <w:rPr>
                                <w:sz w:val="24"/>
                              </w:rPr>
                              <w:t xml:space="preserve"> </w:t>
                            </w:r>
                            <w:r w:rsidRPr="00924337">
                              <w:rPr>
                                <w:sz w:val="22"/>
                                <w:szCs w:val="22"/>
                              </w:rPr>
                              <w:t xml:space="preserve">students have more than </w:t>
                            </w:r>
                            <w:r w:rsidR="001C51DB" w:rsidRPr="00924337">
                              <w:rPr>
                                <w:sz w:val="22"/>
                                <w:szCs w:val="22"/>
                              </w:rPr>
                              <w:t>the required hours.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7" type="#_x0000_t202" style="position:absolute;left:0;text-align:left;margin-left:39.5pt;margin-top:91.15pt;width:187.1pt;height:500.45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" mv:complextextbox="1" filled="f" stroked="f">
                <v:textbox inset=",0,,0">
                  <w:txbxContent>
                    <w:p w14:paraId="0802F09B" w14:textId="77777777" w:rsidR="0042606F" w:rsidRDefault="0042606F" w:rsidP="00951E95"/>
                    <w:p w14:paraId="279D0F07" w14:textId="288B9AF3" w:rsidR="0042606F" w:rsidRPr="001C51DB" w:rsidRDefault="0042606F" w:rsidP="00951E95">
                      <w:pPr>
                        <w:pStyle w:val="ListBullet"/>
                        <w:rPr>
                          <w:sz w:val="22"/>
                          <w:szCs w:val="22"/>
                        </w:rPr>
                      </w:pPr>
                      <w:r w:rsidRPr="001C51DB">
                        <w:rPr>
                          <w:sz w:val="22"/>
                          <w:szCs w:val="22"/>
                        </w:rPr>
                        <w:t>The program began at Slippery Rock in 1977. This program can offer numerous career opportunities for graduates such as getting a career in the sport field that they love.</w:t>
                      </w:r>
                    </w:p>
                    <w:p w14:paraId="30FA5DCE" w14:textId="4134C8B2" w:rsidR="0042606F" w:rsidRPr="001C51DB" w:rsidRDefault="0042606F" w:rsidP="00951E95">
                      <w:pPr>
                        <w:pStyle w:val="ListBullet"/>
                        <w:rPr>
                          <w:sz w:val="22"/>
                          <w:szCs w:val="22"/>
                        </w:rPr>
                      </w:pPr>
                      <w:r w:rsidRPr="001C51DB">
                        <w:rPr>
                          <w:sz w:val="22"/>
                          <w:szCs w:val="22"/>
                        </w:rPr>
                        <w:t>Students are required four internships as a major for Sport Management over the four years attending the program and one as a minor.</w:t>
                      </w:r>
                    </w:p>
                    <w:p w14:paraId="2D21E2B4" w14:textId="1784993A" w:rsidR="0042606F" w:rsidRPr="001C51DB" w:rsidRDefault="0042606F" w:rsidP="00951E95">
                      <w:pPr>
                        <w:pStyle w:val="ListBullet"/>
                        <w:rPr>
                          <w:sz w:val="24"/>
                        </w:rPr>
                      </w:pPr>
                      <w:r w:rsidRPr="00924337">
                        <w:rPr>
                          <w:sz w:val="22"/>
                          <w:szCs w:val="22"/>
                        </w:rPr>
                        <w:t>Students are required a minimum of 120 hours of volunteer work for four years. Of course, many</w:t>
                      </w:r>
                      <w:r w:rsidRPr="001C51DB">
                        <w:rPr>
                          <w:sz w:val="24"/>
                        </w:rPr>
                        <w:t xml:space="preserve"> </w:t>
                      </w:r>
                      <w:r w:rsidRPr="00924337">
                        <w:rPr>
                          <w:sz w:val="22"/>
                          <w:szCs w:val="22"/>
                        </w:rPr>
                        <w:t xml:space="preserve">students have more than </w:t>
                      </w:r>
                      <w:r w:rsidR="001C51DB" w:rsidRPr="00924337">
                        <w:rPr>
                          <w:sz w:val="22"/>
                          <w:szCs w:val="22"/>
                        </w:rPr>
                        <w:t>the required hours.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C51DB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0AAADE7" wp14:editId="0C41A97D">
                <wp:simplePos x="0" y="0"/>
                <wp:positionH relativeFrom="page">
                  <wp:posOffset>501650</wp:posOffset>
                </wp:positionH>
                <wp:positionV relativeFrom="page">
                  <wp:posOffset>1312545</wp:posOffset>
                </wp:positionV>
                <wp:extent cx="2377440" cy="0"/>
                <wp:effectExtent l="0" t="0" r="35560" b="25400"/>
                <wp:wrapTight wrapText="bothSides">
                  <wp:wrapPolygon edited="0">
                    <wp:start x="0" y="-1"/>
                    <wp:lineTo x="0" y="-1"/>
                    <wp:lineTo x="21692" y="-1"/>
                    <wp:lineTo x="21692" y="-1"/>
                    <wp:lineTo x="0" y="-1"/>
                  </wp:wrapPolygon>
                </wp:wrapTight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74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pt,103.35pt" to="226.7pt,10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" strokecolor="#d1282e [3215]" strokeweight="1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1C51DB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4A5F1AF" wp14:editId="0A1491C8">
                <wp:simplePos x="0" y="0"/>
                <wp:positionH relativeFrom="page">
                  <wp:posOffset>438150</wp:posOffset>
                </wp:positionH>
                <wp:positionV relativeFrom="page">
                  <wp:posOffset>635635</wp:posOffset>
                </wp:positionV>
                <wp:extent cx="2584450" cy="676910"/>
                <wp:effectExtent l="0" t="0" r="0" b="8890"/>
                <wp:wrapTight wrapText="bothSides">
                  <wp:wrapPolygon edited="0">
                    <wp:start x="212" y="0"/>
                    <wp:lineTo x="212" y="21073"/>
                    <wp:lineTo x="21229" y="21073"/>
                    <wp:lineTo x="21229" y="0"/>
                    <wp:lineTo x="212" y="0"/>
                  </wp:wrapPolygon>
                </wp:wrapTight>
                <wp:docPr id="1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4B69E4" w14:textId="44EB45D3" w:rsidR="0042606F" w:rsidRDefault="0042606F" w:rsidP="008B3477">
                            <w:pPr>
                              <w:pStyle w:val="Heading1"/>
                              <w:jc w:val="center"/>
                            </w:pPr>
                            <w:r>
                              <w:t>Program History</w:t>
                            </w:r>
                            <w:proofErr w:type="gramStart"/>
                            <w:r>
                              <w:t>,  Credentials</w:t>
                            </w:r>
                            <w:proofErr w:type="gramEnd"/>
                            <w:r>
                              <w:t xml:space="preserve"> and Volunteer Hour Requirements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8" type="#_x0000_t202" style="position:absolute;left:0;text-align:left;margin-left:34.5pt;margin-top:50.05pt;width:203.5pt;height:53.3pt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" filled="f" stroked="f">
                <v:textbox inset=",0,,0">
                  <w:txbxContent>
                    <w:p w14:paraId="444B69E4" w14:textId="44EB45D3" w:rsidR="0042606F" w:rsidRDefault="0042606F" w:rsidP="008B3477">
                      <w:pPr>
                        <w:pStyle w:val="Heading1"/>
                        <w:jc w:val="center"/>
                      </w:pPr>
                      <w:r>
                        <w:t>Program History</w:t>
                      </w:r>
                      <w:proofErr w:type="gramStart"/>
                      <w:r>
                        <w:t>,  Credentials</w:t>
                      </w:r>
                      <w:proofErr w:type="gramEnd"/>
                      <w:r>
                        <w:t xml:space="preserve"> and Volunteer Hour Requirements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0D64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4E73D93" wp14:editId="0AC587DA">
                <wp:simplePos x="0" y="0"/>
                <wp:positionH relativeFrom="page">
                  <wp:posOffset>3540760</wp:posOffset>
                </wp:positionH>
                <wp:positionV relativeFrom="page">
                  <wp:posOffset>4028440</wp:posOffset>
                </wp:positionV>
                <wp:extent cx="3202940" cy="2232660"/>
                <wp:effectExtent l="0" t="0" r="0" b="2540"/>
                <wp:wrapTight wrapText="bothSides">
                  <wp:wrapPolygon edited="0">
                    <wp:start x="171" y="0"/>
                    <wp:lineTo x="171" y="21379"/>
                    <wp:lineTo x="21240" y="21379"/>
                    <wp:lineTo x="21240" y="0"/>
                    <wp:lineTo x="171" y="0"/>
                  </wp:wrapPolygon>
                </wp:wrapTight>
                <wp:docPr id="2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940" cy="223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17710E0" w14:textId="70859757" w:rsidR="0042606F" w:rsidRDefault="0042606F" w:rsidP="00253EE4">
                            <w:pPr>
                              <w:pStyle w:val="BodyText"/>
                              <w:rPr>
                                <w:rFonts w:cs="Helvetica"/>
                                <w:sz w:val="22"/>
                                <w:szCs w:val="22"/>
                              </w:rPr>
                            </w:pPr>
                            <w:r w:rsidRPr="00490D64">
                              <w:rPr>
                                <w:sz w:val="22"/>
                                <w:szCs w:val="22"/>
                                <w:u w:val="single"/>
                              </w:rPr>
                              <w:t>Location:</w:t>
                            </w:r>
                            <w:r w:rsidRPr="00253EE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3EE4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101 Eisenberg Classroom </w:t>
                            </w:r>
                            <w:proofErr w:type="spellStart"/>
                            <w:r w:rsidRPr="00253EE4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Bldg</w:t>
                            </w:r>
                            <w:proofErr w:type="spellEnd"/>
                            <w:r w:rsidRPr="00253EE4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, E Loop, </w:t>
                            </w:r>
                            <w:proofErr w:type="gramStart"/>
                            <w:r w:rsidRPr="00253EE4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Slippery</w:t>
                            </w:r>
                            <w:proofErr w:type="gramEnd"/>
                            <w:r w:rsidRPr="00253EE4">
                              <w:rPr>
                                <w:rFonts w:cs="Helvetica"/>
                                <w:sz w:val="22"/>
                                <w:szCs w:val="22"/>
                              </w:rPr>
                              <w:t xml:space="preserve"> Rock, Pennsylvania 16057</w:t>
                            </w:r>
                          </w:p>
                          <w:p w14:paraId="54BBE76A" w14:textId="47A9BF79" w:rsidR="0042606F" w:rsidRPr="00253EE4" w:rsidRDefault="0042606F" w:rsidP="00253EE4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Helvetica"/>
                                <w:sz w:val="22"/>
                                <w:szCs w:val="22"/>
                              </w:rPr>
                              <w:t>Phone: 724-738-2060</w:t>
                            </w:r>
                          </w:p>
                          <w:p w14:paraId="6FE66976" w14:textId="446608D7" w:rsidR="0042606F" w:rsidRPr="00253EE4" w:rsidRDefault="0042606F" w:rsidP="00951E95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 w:rsidRPr="00490D64">
                              <w:rPr>
                                <w:sz w:val="22"/>
                                <w:szCs w:val="22"/>
                                <w:u w:val="single"/>
                              </w:rPr>
                              <w:t>Faculty and Staff:</w:t>
                            </w:r>
                            <w:r w:rsidRPr="00253EE4">
                              <w:rPr>
                                <w:sz w:val="22"/>
                                <w:szCs w:val="22"/>
                              </w:rPr>
                              <w:t xml:space="preserve">  Dr. </w:t>
                            </w:r>
                            <w:proofErr w:type="spellStart"/>
                            <w:r w:rsidRPr="00253EE4">
                              <w:rPr>
                                <w:sz w:val="22"/>
                                <w:szCs w:val="22"/>
                              </w:rPr>
                              <w:t>Robertha</w:t>
                            </w:r>
                            <w:proofErr w:type="spellEnd"/>
                            <w:r w:rsidRPr="00253EE4">
                              <w:rPr>
                                <w:sz w:val="22"/>
                                <w:szCs w:val="22"/>
                              </w:rPr>
                              <w:t xml:space="preserve"> Abney, Dr. </w:t>
                            </w:r>
                            <w:proofErr w:type="spellStart"/>
                            <w:r w:rsidRPr="00253EE4">
                              <w:rPr>
                                <w:sz w:val="22"/>
                                <w:szCs w:val="22"/>
                              </w:rPr>
                              <w:t>Catriona</w:t>
                            </w:r>
                            <w:proofErr w:type="spellEnd"/>
                            <w:r w:rsidRPr="00253EE4">
                              <w:rPr>
                                <w:sz w:val="22"/>
                                <w:szCs w:val="22"/>
                              </w:rPr>
                              <w:t xml:space="preserve"> Higgs and Dr. Benjamin Wright (filling in for Dr. Crow who is on </w:t>
                            </w:r>
                            <w:proofErr w:type="spellStart"/>
                            <w:r w:rsidRPr="00253EE4">
                              <w:rPr>
                                <w:sz w:val="22"/>
                                <w:szCs w:val="22"/>
                              </w:rPr>
                              <w:t>sebatical</w:t>
                            </w:r>
                            <w:proofErr w:type="spellEnd"/>
                            <w:r w:rsidRPr="00253EE4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9" type="#_x0000_t202" style="position:absolute;left:0;text-align:left;margin-left:278.8pt;margin-top:317.2pt;width:252.2pt;height:175.8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" mv:complextextbox="1" filled="f" stroked="f">
                <v:textbox inset=",0,,0">
                  <w:txbxContent>
                    <w:p w14:paraId="517710E0" w14:textId="70859757" w:rsidR="0042606F" w:rsidRDefault="0042606F" w:rsidP="00253EE4">
                      <w:pPr>
                        <w:pStyle w:val="BodyText"/>
                        <w:rPr>
                          <w:rFonts w:cs="Helvetica"/>
                          <w:sz w:val="22"/>
                          <w:szCs w:val="22"/>
                        </w:rPr>
                      </w:pPr>
                      <w:r w:rsidRPr="00490D64">
                        <w:rPr>
                          <w:sz w:val="22"/>
                          <w:szCs w:val="22"/>
                          <w:u w:val="single"/>
                        </w:rPr>
                        <w:t>Location:</w:t>
                      </w:r>
                      <w:r w:rsidRPr="00253EE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253EE4">
                        <w:rPr>
                          <w:rFonts w:cs="Helvetica"/>
                          <w:sz w:val="22"/>
                          <w:szCs w:val="22"/>
                        </w:rPr>
                        <w:t xml:space="preserve">101 Eisenberg Classroom </w:t>
                      </w:r>
                      <w:proofErr w:type="spellStart"/>
                      <w:r w:rsidRPr="00253EE4">
                        <w:rPr>
                          <w:rFonts w:cs="Helvetica"/>
                          <w:sz w:val="22"/>
                          <w:szCs w:val="22"/>
                        </w:rPr>
                        <w:t>Bldg</w:t>
                      </w:r>
                      <w:proofErr w:type="spellEnd"/>
                      <w:r w:rsidRPr="00253EE4">
                        <w:rPr>
                          <w:rFonts w:cs="Helvetica"/>
                          <w:sz w:val="22"/>
                          <w:szCs w:val="22"/>
                        </w:rPr>
                        <w:t xml:space="preserve">, E Loop, </w:t>
                      </w:r>
                      <w:proofErr w:type="gramStart"/>
                      <w:r w:rsidRPr="00253EE4">
                        <w:rPr>
                          <w:rFonts w:cs="Helvetica"/>
                          <w:sz w:val="22"/>
                          <w:szCs w:val="22"/>
                        </w:rPr>
                        <w:t>Slippery</w:t>
                      </w:r>
                      <w:proofErr w:type="gramEnd"/>
                      <w:r w:rsidRPr="00253EE4">
                        <w:rPr>
                          <w:rFonts w:cs="Helvetica"/>
                          <w:sz w:val="22"/>
                          <w:szCs w:val="22"/>
                        </w:rPr>
                        <w:t xml:space="preserve"> Rock, Pennsylvania 16057</w:t>
                      </w:r>
                    </w:p>
                    <w:p w14:paraId="54BBE76A" w14:textId="47A9BF79" w:rsidR="0042606F" w:rsidRPr="00253EE4" w:rsidRDefault="0042606F" w:rsidP="00253EE4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cs="Helvetica"/>
                          <w:sz w:val="22"/>
                          <w:szCs w:val="22"/>
                        </w:rPr>
                        <w:t>Phone: 724-738-2060</w:t>
                      </w:r>
                    </w:p>
                    <w:p w14:paraId="6FE66976" w14:textId="446608D7" w:rsidR="0042606F" w:rsidRPr="00253EE4" w:rsidRDefault="0042606F" w:rsidP="00951E95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 w:rsidRPr="00490D64">
                        <w:rPr>
                          <w:sz w:val="22"/>
                          <w:szCs w:val="22"/>
                          <w:u w:val="single"/>
                        </w:rPr>
                        <w:t>Faculty and Staff:</w:t>
                      </w:r>
                      <w:r w:rsidRPr="00253EE4">
                        <w:rPr>
                          <w:sz w:val="22"/>
                          <w:szCs w:val="22"/>
                        </w:rPr>
                        <w:t xml:space="preserve">  Dr. </w:t>
                      </w:r>
                      <w:proofErr w:type="spellStart"/>
                      <w:r w:rsidRPr="00253EE4">
                        <w:rPr>
                          <w:sz w:val="22"/>
                          <w:szCs w:val="22"/>
                        </w:rPr>
                        <w:t>Robertha</w:t>
                      </w:r>
                      <w:proofErr w:type="spellEnd"/>
                      <w:r w:rsidRPr="00253EE4">
                        <w:rPr>
                          <w:sz w:val="22"/>
                          <w:szCs w:val="22"/>
                        </w:rPr>
                        <w:t xml:space="preserve"> Abney, Dr. </w:t>
                      </w:r>
                      <w:proofErr w:type="spellStart"/>
                      <w:r w:rsidRPr="00253EE4">
                        <w:rPr>
                          <w:sz w:val="22"/>
                          <w:szCs w:val="22"/>
                        </w:rPr>
                        <w:t>Catriona</w:t>
                      </w:r>
                      <w:proofErr w:type="spellEnd"/>
                      <w:r w:rsidRPr="00253EE4">
                        <w:rPr>
                          <w:sz w:val="22"/>
                          <w:szCs w:val="22"/>
                        </w:rPr>
                        <w:t xml:space="preserve"> Higgs and Dr. Benjamin Wright (filling in for Dr. Crow who is on </w:t>
                      </w:r>
                      <w:proofErr w:type="spellStart"/>
                      <w:r w:rsidRPr="00253EE4">
                        <w:rPr>
                          <w:sz w:val="22"/>
                          <w:szCs w:val="22"/>
                        </w:rPr>
                        <w:t>sebatical</w:t>
                      </w:r>
                      <w:proofErr w:type="spellEnd"/>
                      <w:r w:rsidRPr="00253EE4">
                        <w:rPr>
                          <w:sz w:val="22"/>
                          <w:szCs w:val="22"/>
                        </w:rPr>
                        <w:t xml:space="preserve">)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03B9A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919C612" wp14:editId="096ED94A">
                <wp:simplePos x="0" y="0"/>
                <wp:positionH relativeFrom="page">
                  <wp:posOffset>7073900</wp:posOffset>
                </wp:positionH>
                <wp:positionV relativeFrom="page">
                  <wp:posOffset>3613150</wp:posOffset>
                </wp:positionV>
                <wp:extent cx="2514600" cy="3808730"/>
                <wp:effectExtent l="0" t="0" r="0" b="1270"/>
                <wp:wrapNone/>
                <wp:docPr id="1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80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57FFFB" w14:textId="4A2ACB10" w:rsidR="0042606F" w:rsidRPr="00490D64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D64">
                              <w:rPr>
                                <w:sz w:val="28"/>
                                <w:szCs w:val="28"/>
                                <w:u w:val="single"/>
                              </w:rPr>
                              <w:t>Social Media Websites:</w:t>
                            </w:r>
                          </w:p>
                          <w:p w14:paraId="1A55ACA7" w14:textId="2A0430A7" w:rsidR="0042606F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Facebook (SRU Sport Management)</w:t>
                            </w:r>
                          </w:p>
                          <w:p w14:paraId="79D1346F" w14:textId="6B9F198B" w:rsidR="0042606F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Twitter (@SRUSPMT) </w:t>
                            </w:r>
                          </w:p>
                          <w:p w14:paraId="51A3CE46" w14:textId="25F4AD4F" w:rsidR="0042606F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Instagram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(@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sruspmt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CF34957" w14:textId="2C9C3612" w:rsidR="0042606F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Linkedin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: SRU Sport Management</w:t>
                            </w:r>
                          </w:p>
                          <w:p w14:paraId="142D391C" w14:textId="77777777" w:rsidR="0042606F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F05950" w14:textId="1B6585FD" w:rsidR="0042606F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Events:</w:t>
                            </w:r>
                          </w:p>
                          <w:p w14:paraId="36A963C6" w14:textId="3170D51A" w:rsidR="0042606F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Special Olympics</w:t>
                            </w:r>
                          </w:p>
                          <w:p w14:paraId="20D1F355" w14:textId="75C9E8EA" w:rsidR="0042606F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Sport Management Banquet</w:t>
                            </w:r>
                          </w:p>
                          <w:p w14:paraId="50AC1C63" w14:textId="288A4758" w:rsidR="0042606F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Sport Management Alliance (SMA) monthly meetings</w:t>
                            </w:r>
                          </w:p>
                          <w:p w14:paraId="10B3D3D6" w14:textId="21C54BAD" w:rsidR="0042606F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Robert Morris Conference</w:t>
                            </w:r>
                          </w:p>
                          <w:p w14:paraId="28F4FD5F" w14:textId="59A8F0F7" w:rsidR="0042606F" w:rsidRPr="00630C08" w:rsidRDefault="0042606F" w:rsidP="00951E95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Sport Management Picnic</w:t>
                            </w:r>
                          </w:p>
                          <w:p w14:paraId="557EEF2A" w14:textId="77777777" w:rsidR="0042606F" w:rsidRDefault="0042606F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0" type="#_x0000_t202" style="position:absolute;left:0;text-align:left;margin-left:557pt;margin-top:284.5pt;width:198pt;height:299.9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" filled="f" stroked="f">
                <v:textbox inset=",0,,0">
                  <w:txbxContent>
                    <w:p w14:paraId="6B57FFFB" w14:textId="4A2ACB10" w:rsidR="0042606F" w:rsidRPr="00490D64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490D64">
                        <w:rPr>
                          <w:sz w:val="28"/>
                          <w:szCs w:val="28"/>
                          <w:u w:val="single"/>
                        </w:rPr>
                        <w:t>Social Media Websites:</w:t>
                      </w:r>
                    </w:p>
                    <w:p w14:paraId="1A55ACA7" w14:textId="2A0430A7" w:rsidR="0042606F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Facebook (SRU Sport Management)</w:t>
                      </w:r>
                    </w:p>
                    <w:p w14:paraId="79D1346F" w14:textId="6B9F198B" w:rsidR="0042606F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Twitter (@SRUSPMT) </w:t>
                      </w:r>
                    </w:p>
                    <w:p w14:paraId="51A3CE46" w14:textId="25F4AD4F" w:rsidR="0042606F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Instagram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(@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sruspmt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  <w:p w14:paraId="3CF34957" w14:textId="2C9C3612" w:rsidR="0042606F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Linkedin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: SRU Sport Management</w:t>
                      </w:r>
                    </w:p>
                    <w:p w14:paraId="142D391C" w14:textId="77777777" w:rsidR="0042606F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</w:p>
                    <w:p w14:paraId="3CF05950" w14:textId="1B6585FD" w:rsidR="0042606F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Events:</w:t>
                      </w:r>
                    </w:p>
                    <w:p w14:paraId="36A963C6" w14:textId="3170D51A" w:rsidR="0042606F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Special Olympics</w:t>
                      </w:r>
                    </w:p>
                    <w:p w14:paraId="20D1F355" w14:textId="75C9E8EA" w:rsidR="0042606F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Sport Management Banquet</w:t>
                      </w:r>
                    </w:p>
                    <w:p w14:paraId="50AC1C63" w14:textId="288A4758" w:rsidR="0042606F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Sport Management Alliance (SMA) monthly meetings</w:t>
                      </w:r>
                    </w:p>
                    <w:p w14:paraId="10B3D3D6" w14:textId="21C54BAD" w:rsidR="0042606F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Robert Morris Conference</w:t>
                      </w:r>
                    </w:p>
                    <w:p w14:paraId="28F4FD5F" w14:textId="59A8F0F7" w:rsidR="0042606F" w:rsidRPr="00630C08" w:rsidRDefault="0042606F" w:rsidP="00951E95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Sport Management Picnic</w:t>
                      </w:r>
                    </w:p>
                    <w:p w14:paraId="557EEF2A" w14:textId="77777777" w:rsidR="0042606F" w:rsidRDefault="0042606F"/>
                  </w:txbxContent>
                </v:textbox>
                <w10:wrap anchorx="page" anchory="page"/>
              </v:shape>
            </w:pict>
          </mc:Fallback>
        </mc:AlternateContent>
      </w:r>
      <w:r w:rsidR="00CE4BA6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92F2BEB" wp14:editId="3DD0530D">
                <wp:simplePos x="0" y="0"/>
                <wp:positionH relativeFrom="page">
                  <wp:posOffset>7035800</wp:posOffset>
                </wp:positionH>
                <wp:positionV relativeFrom="page">
                  <wp:posOffset>2984500</wp:posOffset>
                </wp:positionV>
                <wp:extent cx="2552700" cy="565150"/>
                <wp:effectExtent l="0" t="0" r="12700" b="19050"/>
                <wp:wrapTight wrapText="bothSides">
                  <wp:wrapPolygon edited="0">
                    <wp:start x="0" y="0"/>
                    <wp:lineTo x="0" y="21357"/>
                    <wp:lineTo x="21493" y="21357"/>
                    <wp:lineTo x="21493" y="0"/>
                    <wp:lineTo x="0" y="0"/>
                  </wp:wrapPolygon>
                </wp:wrapTight>
                <wp:docPr id="2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6A5A22" w14:textId="762A2D17" w:rsidR="0042606F" w:rsidRDefault="0042606F" w:rsidP="00951E95">
                            <w:pPr>
                              <w:pStyle w:val="Title"/>
                            </w:pPr>
                            <w:r>
                              <w:t>Events and social 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1" type="#_x0000_t202" style="position:absolute;left:0;text-align:left;margin-left:554pt;margin-top:235pt;width:201pt;height:44.5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" filled="f" stroked="f">
                <v:textbox inset="0,0,0,0">
                  <w:txbxContent>
                    <w:p w14:paraId="306A5A22" w14:textId="762A2D17" w:rsidR="0042606F" w:rsidRDefault="0042606F" w:rsidP="00951E95">
                      <w:pPr>
                        <w:pStyle w:val="Title"/>
                      </w:pPr>
                      <w:r>
                        <w:t>Events and social Media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73C2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6FCAA2B" wp14:editId="27C95DA0">
                <wp:simplePos x="0" y="0"/>
                <wp:positionH relativeFrom="page">
                  <wp:posOffset>3636010</wp:posOffset>
                </wp:positionH>
                <wp:positionV relativeFrom="page">
                  <wp:posOffset>3556000</wp:posOffset>
                </wp:positionV>
                <wp:extent cx="2743200" cy="473075"/>
                <wp:effectExtent l="0" t="0" r="0" b="9525"/>
                <wp:wrapTight wrapText="bothSides">
                  <wp:wrapPolygon edited="0">
                    <wp:start x="200" y="0"/>
                    <wp:lineTo x="200" y="20875"/>
                    <wp:lineTo x="21200" y="20875"/>
                    <wp:lineTo x="21200" y="0"/>
                    <wp:lineTo x="200" y="0"/>
                  </wp:wrapPolygon>
                </wp:wrapTight>
                <wp:docPr id="1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EDEF31" w14:textId="77777777" w:rsidR="0042606F" w:rsidRDefault="0042606F" w:rsidP="005973C2">
                            <w:pPr>
                              <w:pStyle w:val="Heading1"/>
                              <w:jc w:val="center"/>
                            </w:pPr>
                            <w:r>
                              <w:t>Sport Management Department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2" type="#_x0000_t202" style="position:absolute;left:0;text-align:left;margin-left:286.3pt;margin-top:280pt;width:3in;height:37.25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" filled="f" stroked="f">
                <v:textbox inset=",0,,0">
                  <w:txbxContent>
                    <w:p w14:paraId="46EDEF31" w14:textId="77777777" w:rsidR="0042606F" w:rsidRDefault="0042606F" w:rsidP="005973C2">
                      <w:pPr>
                        <w:pStyle w:val="Heading1"/>
                        <w:jc w:val="center"/>
                      </w:pPr>
                      <w:r>
                        <w:t>Sport Management Department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B786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BD039AD" wp14:editId="476752E6">
                <wp:simplePos x="0" y="0"/>
                <wp:positionH relativeFrom="page">
                  <wp:posOffset>7142480</wp:posOffset>
                </wp:positionH>
                <wp:positionV relativeFrom="page">
                  <wp:posOffset>3556000</wp:posOffset>
                </wp:positionV>
                <wp:extent cx="2377440" cy="0"/>
                <wp:effectExtent l="17780" t="12700" r="30480" b="25400"/>
                <wp:wrapTight wrapText="bothSides">
                  <wp:wrapPolygon edited="0">
                    <wp:start x="-92" y="-2147483648"/>
                    <wp:lineTo x="0" y="-2147483648"/>
                    <wp:lineTo x="10846" y="-2147483648"/>
                    <wp:lineTo x="10846" y="-2147483648"/>
                    <wp:lineTo x="21508" y="-2147483648"/>
                    <wp:lineTo x="21785" y="-2147483648"/>
                    <wp:lineTo x="-92" y="-2147483648"/>
                  </wp:wrapPolygon>
                </wp:wrapTight>
                <wp:docPr id="1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74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2.4pt,280pt" to="749.6pt,2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" strokecolor="#d1282e [3215]" strokeweight="1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DB786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2FBEC33" wp14:editId="4F7CDAD1">
                <wp:simplePos x="0" y="0"/>
                <wp:positionH relativeFrom="page">
                  <wp:posOffset>3642360</wp:posOffset>
                </wp:positionH>
                <wp:positionV relativeFrom="page">
                  <wp:posOffset>3568700</wp:posOffset>
                </wp:positionV>
                <wp:extent cx="2743200" cy="0"/>
                <wp:effectExtent l="10160" t="12700" r="27940" b="25400"/>
                <wp:wrapTight wrapText="bothSides">
                  <wp:wrapPolygon edited="0">
                    <wp:start x="-90" y="-2147483648"/>
                    <wp:lineTo x="0" y="-2147483648"/>
                    <wp:lineTo x="10845" y="-2147483648"/>
                    <wp:lineTo x="10845" y="-2147483648"/>
                    <wp:lineTo x="21510" y="-2147483648"/>
                    <wp:lineTo x="21785" y="-2147483648"/>
                    <wp:lineTo x="-90" y="-2147483648"/>
                  </wp:wrapPolygon>
                </wp:wrapTight>
                <wp:docPr id="1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.8pt,281pt" to="502.8pt,28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" strokecolor="#d1282e [3215]" strokeweight="1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3E4F43">
        <w:br w:type="page"/>
      </w:r>
      <w:r w:rsidR="00953E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4EC82A7" wp14:editId="71017DFD">
                <wp:simplePos x="0" y="0"/>
                <wp:positionH relativeFrom="page">
                  <wp:posOffset>3737610</wp:posOffset>
                </wp:positionH>
                <wp:positionV relativeFrom="page">
                  <wp:posOffset>3784600</wp:posOffset>
                </wp:positionV>
                <wp:extent cx="2926080" cy="3411855"/>
                <wp:effectExtent l="0" t="0" r="0" b="17145"/>
                <wp:wrapTight wrapText="bothSides">
                  <wp:wrapPolygon edited="0">
                    <wp:start x="188" y="0"/>
                    <wp:lineTo x="188" y="21548"/>
                    <wp:lineTo x="21188" y="21548"/>
                    <wp:lineTo x="21188" y="0"/>
                    <wp:lineTo x="188" y="0"/>
                  </wp:wrapPolygon>
                </wp:wrapTight>
                <wp:docPr id="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341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8">
                        <w:txbxContent>
                          <w:p w14:paraId="20138F93" w14:textId="225FAE01" w:rsidR="0042606F" w:rsidRPr="00C90B73" w:rsidRDefault="0042606F" w:rsidP="00434DED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90B73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="007531DF">
                              <w:rPr>
                                <w:sz w:val="22"/>
                                <w:szCs w:val="22"/>
                              </w:rPr>
                              <w:t xml:space="preserve">lippery Rock is </w:t>
                            </w:r>
                            <w:r w:rsidRPr="00C90B73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accredited</w:t>
                            </w:r>
                            <w:r w:rsidRPr="00C90B73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90B73">
                              <w:rPr>
                                <w:sz w:val="22"/>
                                <w:szCs w:val="22"/>
                              </w:rPr>
                              <w:t>by the Commission on Sport Management Accreditation (COSMA)</w:t>
                            </w:r>
                          </w:p>
                          <w:p w14:paraId="757C4411" w14:textId="77035FF8" w:rsidR="0042606F" w:rsidRPr="00C90B73" w:rsidRDefault="0042606F" w:rsidP="00434DED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90B73">
                              <w:rPr>
                                <w:sz w:val="22"/>
                                <w:szCs w:val="22"/>
                              </w:rPr>
                              <w:t xml:space="preserve">First program in U.S. to receive this </w:t>
                            </w:r>
                            <w:r w:rsidRPr="00C90B73">
                              <w:rPr>
                                <w:rFonts w:cs="Helvetica"/>
                                <w:sz w:val="22"/>
                                <w:szCs w:val="22"/>
                              </w:rPr>
                              <w:t>accreditation</w:t>
                            </w:r>
                            <w:r w:rsidRPr="00C90B73">
                              <w:rPr>
                                <w:sz w:val="22"/>
                                <w:szCs w:val="22"/>
                              </w:rPr>
                              <w:t xml:space="preserve"> in</w:t>
                            </w:r>
                            <w:r w:rsidR="00A90222">
                              <w:rPr>
                                <w:sz w:val="22"/>
                                <w:szCs w:val="22"/>
                              </w:rPr>
                              <w:t xml:space="preserve"> the year</w:t>
                            </w:r>
                            <w:r w:rsidRPr="00C90B73">
                              <w:rPr>
                                <w:sz w:val="22"/>
                                <w:szCs w:val="22"/>
                              </w:rPr>
                              <w:t xml:space="preserve"> 2010. </w:t>
                            </w:r>
                          </w:p>
                          <w:p w14:paraId="403DF698" w14:textId="7A52F24F" w:rsidR="0042606F" w:rsidRPr="00C90B73" w:rsidRDefault="0042606F" w:rsidP="00434DED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90B73">
                              <w:rPr>
                                <w:sz w:val="22"/>
                                <w:szCs w:val="22"/>
                              </w:rPr>
                              <w:t>Reputation of one of the best undergraduate programs in the nation.</w:t>
                            </w:r>
                          </w:p>
                          <w:p w14:paraId="23391D2D" w14:textId="77777777" w:rsidR="0042606F" w:rsidRDefault="0042606F" w:rsidP="00951E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3" type="#_x0000_t202" style="position:absolute;left:0;text-align:left;margin-left:294.3pt;margin-top:298pt;width:230.4pt;height:268.65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" mv:complextextbox="1" filled="f" stroked="f">
                <v:textbox style="mso-next-textbox:#Text Box 87" inset=",0,,0">
                  <w:txbxContent>
                    <w:p w14:paraId="20138F93" w14:textId="225FAE01" w:rsidR="0042606F" w:rsidRPr="00C90B73" w:rsidRDefault="0042606F" w:rsidP="00434DED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C90B73">
                        <w:rPr>
                          <w:sz w:val="22"/>
                          <w:szCs w:val="22"/>
                        </w:rPr>
                        <w:t>S</w:t>
                      </w:r>
                      <w:r w:rsidR="007531DF">
                        <w:rPr>
                          <w:sz w:val="22"/>
                          <w:szCs w:val="22"/>
                        </w:rPr>
                        <w:t xml:space="preserve">lippery Rock is </w:t>
                      </w:r>
                      <w:r w:rsidRPr="00C90B73">
                        <w:rPr>
                          <w:rFonts w:cs="Helvetica"/>
                          <w:sz w:val="22"/>
                          <w:szCs w:val="22"/>
                        </w:rPr>
                        <w:t>accredited</w:t>
                      </w:r>
                      <w:r w:rsidRPr="00C90B73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 </w:t>
                      </w:r>
                      <w:r w:rsidRPr="00C90B73">
                        <w:rPr>
                          <w:sz w:val="22"/>
                          <w:szCs w:val="22"/>
                        </w:rPr>
                        <w:t>by the Commission on Sport Management Accreditation (COSMA)</w:t>
                      </w:r>
                    </w:p>
                    <w:p w14:paraId="757C4411" w14:textId="77035FF8" w:rsidR="0042606F" w:rsidRPr="00C90B73" w:rsidRDefault="0042606F" w:rsidP="00434DED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C90B73">
                        <w:rPr>
                          <w:sz w:val="22"/>
                          <w:szCs w:val="22"/>
                        </w:rPr>
                        <w:t xml:space="preserve">First program in U.S. to receive this </w:t>
                      </w:r>
                      <w:r w:rsidRPr="00C90B73">
                        <w:rPr>
                          <w:rFonts w:cs="Helvetica"/>
                          <w:sz w:val="22"/>
                          <w:szCs w:val="22"/>
                        </w:rPr>
                        <w:t>accreditation</w:t>
                      </w:r>
                      <w:r w:rsidRPr="00C90B73">
                        <w:rPr>
                          <w:sz w:val="22"/>
                          <w:szCs w:val="22"/>
                        </w:rPr>
                        <w:t xml:space="preserve"> in</w:t>
                      </w:r>
                      <w:r w:rsidR="00A90222">
                        <w:rPr>
                          <w:sz w:val="22"/>
                          <w:szCs w:val="22"/>
                        </w:rPr>
                        <w:t xml:space="preserve"> the year</w:t>
                      </w:r>
                      <w:r w:rsidRPr="00C90B73">
                        <w:rPr>
                          <w:sz w:val="22"/>
                          <w:szCs w:val="22"/>
                        </w:rPr>
                        <w:t xml:space="preserve"> 2010. </w:t>
                      </w:r>
                    </w:p>
                    <w:p w14:paraId="403DF698" w14:textId="7A52F24F" w:rsidR="0042606F" w:rsidRPr="00C90B73" w:rsidRDefault="0042606F" w:rsidP="00434DED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C90B73">
                        <w:rPr>
                          <w:sz w:val="22"/>
                          <w:szCs w:val="22"/>
                        </w:rPr>
                        <w:t>Reputation of one of the best undergraduate programs in the nation.</w:t>
                      </w:r>
                    </w:p>
                    <w:p w14:paraId="23391D2D" w14:textId="77777777" w:rsidR="0042606F" w:rsidRDefault="0042606F" w:rsidP="00951E95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0222">
        <w:rPr>
          <w:noProof/>
        </w:rPr>
        <mc:AlternateContent>
          <mc:Choice Requires="wps">
            <w:drawing>
              <wp:anchor distT="0" distB="0" distL="114300" distR="114300" simplePos="0" relativeHeight="251667502" behindDoc="0" locked="0" layoutInCell="1" allowOverlap="1" wp14:anchorId="356C62BF" wp14:editId="739B55EE">
                <wp:simplePos x="0" y="0"/>
                <wp:positionH relativeFrom="page">
                  <wp:posOffset>6870700</wp:posOffset>
                </wp:positionH>
                <wp:positionV relativeFrom="page">
                  <wp:posOffset>7094220</wp:posOffset>
                </wp:positionV>
                <wp:extent cx="3444240" cy="838200"/>
                <wp:effectExtent l="0" t="0" r="0" b="0"/>
                <wp:wrapThrough wrapText="bothSides">
                  <wp:wrapPolygon edited="0">
                    <wp:start x="159" y="0"/>
                    <wp:lineTo x="159" y="20945"/>
                    <wp:lineTo x="21186" y="20945"/>
                    <wp:lineTo x="21186" y="0"/>
                    <wp:lineTo x="159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34714" w14:textId="6D7A9DDB" w:rsidR="00A90222" w:rsidRPr="00A90222" w:rsidRDefault="00A90222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9022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Citations: SRU Sport Management Facebook, SRU website, Sport Management Department</w:t>
                            </w:r>
                          </w:p>
                          <w:p w14:paraId="7FBB5477" w14:textId="77777777" w:rsidR="00A90222" w:rsidRDefault="00A902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left:0;text-align:left;margin-left:541pt;margin-top:558.6pt;width:271.2pt;height:66pt;z-index:251667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" mv:complextextbox="1" filled="f" stroked="f">
                <v:textbox>
                  <w:txbxContent>
                    <w:p w14:paraId="43634714" w14:textId="6D7A9DDB" w:rsidR="00A90222" w:rsidRPr="00A90222" w:rsidRDefault="00A90222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A90222">
                        <w:rPr>
                          <w:color w:val="FFFFFF" w:themeColor="background1"/>
                          <w:sz w:val="18"/>
                          <w:szCs w:val="18"/>
                        </w:rPr>
                        <w:t>Citations: SRU Sport Management Facebook, SRU website, Sport Management Department</w:t>
                      </w:r>
                    </w:p>
                    <w:p w14:paraId="7FBB5477" w14:textId="77777777" w:rsidR="00A90222" w:rsidRDefault="00A9022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2004A">
        <w:rPr>
          <w:noProof/>
        </w:rPr>
        <w:drawing>
          <wp:anchor distT="0" distB="0" distL="114300" distR="114300" simplePos="0" relativeHeight="251664430" behindDoc="0" locked="0" layoutInCell="1" allowOverlap="1" wp14:anchorId="7C1F85BA" wp14:editId="13ED37C7">
            <wp:simplePos x="0" y="0"/>
            <wp:positionH relativeFrom="page">
              <wp:posOffset>476250</wp:posOffset>
            </wp:positionH>
            <wp:positionV relativeFrom="page">
              <wp:posOffset>2072005</wp:posOffset>
            </wp:positionV>
            <wp:extent cx="2844800" cy="1886585"/>
            <wp:effectExtent l="25400" t="0" r="25400" b="577215"/>
            <wp:wrapThrough wrapText="bothSides">
              <wp:wrapPolygon edited="0">
                <wp:start x="193" y="0"/>
                <wp:lineTo x="-193" y="291"/>
                <wp:lineTo x="-193" y="27918"/>
                <wp:lineTo x="21600" y="27918"/>
                <wp:lineTo x="21600" y="4362"/>
                <wp:lineTo x="21407" y="872"/>
                <wp:lineTo x="21214" y="0"/>
                <wp:lineTo x="193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86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EE6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58B70B97" wp14:editId="3607A1AA">
                <wp:simplePos x="0" y="0"/>
                <wp:positionH relativeFrom="page">
                  <wp:posOffset>590550</wp:posOffset>
                </wp:positionH>
                <wp:positionV relativeFrom="page">
                  <wp:posOffset>1727200</wp:posOffset>
                </wp:positionV>
                <wp:extent cx="2286000" cy="365760"/>
                <wp:effectExtent l="0" t="0" r="0" b="15240"/>
                <wp:wrapTight wrapText="bothSides">
                  <wp:wrapPolygon edited="0">
                    <wp:start x="240" y="0"/>
                    <wp:lineTo x="240" y="21000"/>
                    <wp:lineTo x="21120" y="21000"/>
                    <wp:lineTo x="21120" y="0"/>
                    <wp:lineTo x="240" y="0"/>
                  </wp:wrapPolygon>
                </wp:wrapTight>
                <wp:docPr id="1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99B355" w14:textId="5FB87678" w:rsidR="0042606F" w:rsidRPr="009E7CD4" w:rsidRDefault="0042606F" w:rsidP="008B06B6">
                            <w:pPr>
                              <w:pStyle w:val="Attribution"/>
                            </w:pPr>
                            <w:r>
                              <w:t>-Sport Management</w:t>
                            </w:r>
                            <w:r w:rsidR="00723686">
                              <w:t xml:space="preserve"> Bulletin Board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5" type="#_x0000_t202" style="position:absolute;left:0;text-align:left;margin-left:46.5pt;margin-top:136pt;width:180pt;height:28.8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" filled="f" stroked="f">
                <v:textbox inset=",0,,0">
                  <w:txbxContent>
                    <w:p w14:paraId="2599B355" w14:textId="5FB87678" w:rsidR="0042606F" w:rsidRPr="009E7CD4" w:rsidRDefault="0042606F" w:rsidP="008B06B6">
                      <w:pPr>
                        <w:pStyle w:val="Attribution"/>
                      </w:pPr>
                      <w:r>
                        <w:t>-Sport Management</w:t>
                      </w:r>
                      <w:r w:rsidR="00723686">
                        <w:t xml:space="preserve"> Bulletin Board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F2EE6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2D2CA96F" wp14:editId="002F591E">
                <wp:simplePos x="0" y="0"/>
                <wp:positionH relativeFrom="page">
                  <wp:posOffset>590550</wp:posOffset>
                </wp:positionH>
                <wp:positionV relativeFrom="page">
                  <wp:posOffset>585470</wp:posOffset>
                </wp:positionV>
                <wp:extent cx="2286000" cy="1141730"/>
                <wp:effectExtent l="0" t="0" r="0" b="1270"/>
                <wp:wrapTight wrapText="bothSides">
                  <wp:wrapPolygon edited="0">
                    <wp:start x="240" y="0"/>
                    <wp:lineTo x="240" y="21143"/>
                    <wp:lineTo x="21120" y="21143"/>
                    <wp:lineTo x="21120" y="0"/>
                    <wp:lineTo x="240" y="0"/>
                  </wp:wrapPolygon>
                </wp:wrapTight>
                <wp:docPr id="1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84B72F" w14:textId="137686B8" w:rsidR="0042606F" w:rsidRDefault="0042606F" w:rsidP="008B06B6">
                            <w:pPr>
                              <w:pStyle w:val="Quote"/>
                            </w:pPr>
                            <w:r>
                              <w:t>“Choose a job you love and you will never have to work a day in your life”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6" type="#_x0000_t202" style="position:absolute;left:0;text-align:left;margin-left:46.5pt;margin-top:46.1pt;width:180pt;height:89.9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" filled="f" stroked="f">
                <v:textbox inset=",0,,0">
                  <w:txbxContent>
                    <w:p w14:paraId="1884B72F" w14:textId="137686B8" w:rsidR="0042606F" w:rsidRDefault="0042606F" w:rsidP="008B06B6">
                      <w:pPr>
                        <w:pStyle w:val="Quote"/>
                      </w:pPr>
                      <w:r>
                        <w:t>“Choose a job you love and you will never have to work a day in your life”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3257">
        <w:rPr>
          <w:noProof/>
        </w:rPr>
        <w:drawing>
          <wp:anchor distT="0" distB="0" distL="114300" distR="114300" simplePos="0" relativeHeight="251665454" behindDoc="0" locked="0" layoutInCell="1" allowOverlap="1" wp14:anchorId="72242A19" wp14:editId="64DB19B8">
            <wp:simplePos x="0" y="0"/>
            <wp:positionH relativeFrom="page">
              <wp:posOffset>3952875</wp:posOffset>
            </wp:positionH>
            <wp:positionV relativeFrom="page">
              <wp:posOffset>1022350</wp:posOffset>
            </wp:positionV>
            <wp:extent cx="2533015" cy="2118360"/>
            <wp:effectExtent l="0" t="0" r="6985" b="0"/>
            <wp:wrapThrough wrapText="bothSides">
              <wp:wrapPolygon edited="0">
                <wp:start x="9530" y="0"/>
                <wp:lineTo x="6065" y="2590"/>
                <wp:lineTo x="5415" y="3367"/>
                <wp:lineTo x="6281" y="8806"/>
                <wp:lineTo x="5848" y="12950"/>
                <wp:lineTo x="1300" y="17094"/>
                <wp:lineTo x="217" y="17612"/>
                <wp:lineTo x="217" y="18388"/>
                <wp:lineTo x="1300" y="21237"/>
                <wp:lineTo x="3682" y="21237"/>
                <wp:lineTo x="6498" y="20719"/>
                <wp:lineTo x="8014" y="19424"/>
                <wp:lineTo x="7797" y="17094"/>
                <wp:lineTo x="9747" y="17094"/>
                <wp:lineTo x="12779" y="14504"/>
                <wp:lineTo x="12996" y="12950"/>
                <wp:lineTo x="20577" y="9065"/>
                <wp:lineTo x="21443" y="8288"/>
                <wp:lineTo x="21226" y="7252"/>
                <wp:lineTo x="19277" y="4662"/>
                <wp:lineTo x="19494" y="3108"/>
                <wp:lineTo x="16678" y="1554"/>
                <wp:lineTo x="11696" y="0"/>
                <wp:lineTo x="953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B73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2CB53715" wp14:editId="42A25734">
                <wp:simplePos x="0" y="0"/>
                <wp:positionH relativeFrom="page">
                  <wp:posOffset>365125</wp:posOffset>
                </wp:positionH>
                <wp:positionV relativeFrom="page">
                  <wp:posOffset>4708525</wp:posOffset>
                </wp:positionV>
                <wp:extent cx="3378835" cy="3015615"/>
                <wp:effectExtent l="0" t="0" r="0" b="6985"/>
                <wp:wrapTight wrapText="bothSides">
                  <wp:wrapPolygon edited="0">
                    <wp:start x="162" y="0"/>
                    <wp:lineTo x="162" y="21468"/>
                    <wp:lineTo x="21271" y="21468"/>
                    <wp:lineTo x="21271" y="0"/>
                    <wp:lineTo x="162" y="0"/>
                  </wp:wrapPolygon>
                </wp:wrapTight>
                <wp:docPr id="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301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469A7F4" w14:textId="63061CDD" w:rsidR="0042606F" w:rsidRPr="00C90B73" w:rsidRDefault="0042606F" w:rsidP="00951E95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 w:rsidRPr="00C90B73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="009B2795">
                              <w:rPr>
                                <w:sz w:val="22"/>
                                <w:szCs w:val="22"/>
                              </w:rPr>
                              <w:t>ome j</w:t>
                            </w:r>
                            <w:bookmarkStart w:id="0" w:name="_GoBack"/>
                            <w:r w:rsidR="009B2795">
                              <w:rPr>
                                <w:sz w:val="22"/>
                                <w:szCs w:val="22"/>
                              </w:rPr>
                              <w:t xml:space="preserve">obs that graduates have received </w:t>
                            </w:r>
                            <w:r w:rsidRPr="00C90B73">
                              <w:rPr>
                                <w:sz w:val="22"/>
                                <w:szCs w:val="22"/>
                              </w:rPr>
                              <w:t>in the past are:</w:t>
                            </w:r>
                          </w:p>
                          <w:p w14:paraId="5030A729" w14:textId="3FF5D0A8" w:rsidR="0042606F" w:rsidRPr="00C90B73" w:rsidRDefault="0042606F" w:rsidP="00F513C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90B73">
                              <w:rPr>
                                <w:sz w:val="22"/>
                                <w:szCs w:val="22"/>
                              </w:rPr>
                              <w:t>Operations Director for major league soccer</w:t>
                            </w:r>
                          </w:p>
                          <w:p w14:paraId="41903ADF" w14:textId="00AC0C97" w:rsidR="0042606F" w:rsidRPr="00C90B73" w:rsidRDefault="0042606F" w:rsidP="00F513C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90B73">
                              <w:rPr>
                                <w:sz w:val="22"/>
                                <w:szCs w:val="22"/>
                              </w:rPr>
                              <w:t>Assistant Athletic Director for Development at UNM Lobo Club</w:t>
                            </w:r>
                          </w:p>
                          <w:p w14:paraId="64E00784" w14:textId="76330A5A" w:rsidR="0042606F" w:rsidRPr="00C90B73" w:rsidRDefault="0042606F" w:rsidP="00F513C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C90B73">
                              <w:rPr>
                                <w:sz w:val="22"/>
                                <w:szCs w:val="22"/>
                              </w:rPr>
                              <w:t>Manager for Event Services for the Charlotte Bobcats</w:t>
                            </w:r>
                          </w:p>
                          <w:p w14:paraId="24CD61F0" w14:textId="77777777" w:rsidR="0042606F" w:rsidRDefault="0042606F" w:rsidP="00F513C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7" type="#_x0000_t202" style="position:absolute;left:0;text-align:left;margin-left:28.75pt;margin-top:370.75pt;width:266.05pt;height:237.45pt;z-index:25165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" mv:complextextbox="1" filled="f" stroked="f">
                <v:textbox inset=",0,,0">
                  <w:txbxContent>
                    <w:p w14:paraId="7469A7F4" w14:textId="63061CDD" w:rsidR="0042606F" w:rsidRPr="00C90B73" w:rsidRDefault="0042606F" w:rsidP="00951E95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 w:rsidRPr="00C90B73">
                        <w:rPr>
                          <w:sz w:val="22"/>
                          <w:szCs w:val="22"/>
                        </w:rPr>
                        <w:t>S</w:t>
                      </w:r>
                      <w:r w:rsidR="009B2795">
                        <w:rPr>
                          <w:sz w:val="22"/>
                          <w:szCs w:val="22"/>
                        </w:rPr>
                        <w:t>ome j</w:t>
                      </w:r>
                      <w:bookmarkStart w:id="1" w:name="_GoBack"/>
                      <w:r w:rsidR="009B2795">
                        <w:rPr>
                          <w:sz w:val="22"/>
                          <w:szCs w:val="22"/>
                        </w:rPr>
                        <w:t xml:space="preserve">obs that graduates have received </w:t>
                      </w:r>
                      <w:r w:rsidRPr="00C90B73">
                        <w:rPr>
                          <w:sz w:val="22"/>
                          <w:szCs w:val="22"/>
                        </w:rPr>
                        <w:t>in the past are:</w:t>
                      </w:r>
                    </w:p>
                    <w:p w14:paraId="5030A729" w14:textId="3FF5D0A8" w:rsidR="0042606F" w:rsidRPr="00C90B73" w:rsidRDefault="0042606F" w:rsidP="00F513C4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C90B73">
                        <w:rPr>
                          <w:sz w:val="22"/>
                          <w:szCs w:val="22"/>
                        </w:rPr>
                        <w:t>Operations Director for major league soccer</w:t>
                      </w:r>
                    </w:p>
                    <w:p w14:paraId="41903ADF" w14:textId="00AC0C97" w:rsidR="0042606F" w:rsidRPr="00C90B73" w:rsidRDefault="0042606F" w:rsidP="00F513C4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C90B73">
                        <w:rPr>
                          <w:sz w:val="22"/>
                          <w:szCs w:val="22"/>
                        </w:rPr>
                        <w:t>Assistant Athletic Director for Development at UNM Lobo Club</w:t>
                      </w:r>
                    </w:p>
                    <w:p w14:paraId="64E00784" w14:textId="76330A5A" w:rsidR="0042606F" w:rsidRPr="00C90B73" w:rsidRDefault="0042606F" w:rsidP="00F513C4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C90B73">
                        <w:rPr>
                          <w:sz w:val="22"/>
                          <w:szCs w:val="22"/>
                        </w:rPr>
                        <w:t>Manager for Event Services for the Charlotte Bobcats</w:t>
                      </w:r>
                    </w:p>
                    <w:p w14:paraId="24CD61F0" w14:textId="77777777" w:rsidR="0042606F" w:rsidRDefault="0042606F" w:rsidP="00F513C4">
                      <w:pPr>
                        <w:pStyle w:val="BodyText"/>
                        <w:numPr>
                          <w:ilvl w:val="0"/>
                          <w:numId w:val="3"/>
                        </w:numPr>
                      </w:pPr>
                    </w:p>
                    <w:bookmarkEnd w:id="1"/>
                  </w:txbxContent>
                </v:textbox>
                <w10:wrap type="tight" anchorx="page" anchory="page"/>
              </v:shape>
            </w:pict>
          </mc:Fallback>
        </mc:AlternateContent>
      </w:r>
      <w:r w:rsidR="00C90B73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C94AC1E" wp14:editId="0849BC83">
                <wp:simplePos x="0" y="0"/>
                <wp:positionH relativeFrom="page">
                  <wp:posOffset>590550</wp:posOffset>
                </wp:positionH>
                <wp:positionV relativeFrom="page">
                  <wp:posOffset>4566285</wp:posOffset>
                </wp:positionV>
                <wp:extent cx="2743200" cy="0"/>
                <wp:effectExtent l="0" t="0" r="25400" b="2540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5pt,359.55pt" to="262.5pt,35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" strokecolor="#d1282e [3215]" strokeweight="1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C90B73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D1BBA39" wp14:editId="4FABFBF1">
                <wp:simplePos x="0" y="0"/>
                <wp:positionH relativeFrom="page">
                  <wp:posOffset>497840</wp:posOffset>
                </wp:positionH>
                <wp:positionV relativeFrom="page">
                  <wp:posOffset>4229100</wp:posOffset>
                </wp:positionV>
                <wp:extent cx="2721610" cy="479425"/>
                <wp:effectExtent l="0" t="0" r="0" b="3175"/>
                <wp:wrapTight wrapText="bothSides">
                  <wp:wrapPolygon edited="0">
                    <wp:start x="202" y="0"/>
                    <wp:lineTo x="202" y="20599"/>
                    <wp:lineTo x="21167" y="20599"/>
                    <wp:lineTo x="21167" y="0"/>
                    <wp:lineTo x="202" y="0"/>
                  </wp:wrapPolygon>
                </wp:wrapTight>
                <wp:docPr id="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8C04B8" w14:textId="42D899D2" w:rsidR="0042606F" w:rsidRDefault="0042606F" w:rsidP="00B84610">
                            <w:pPr>
                              <w:pStyle w:val="Heading1"/>
                              <w:jc w:val="center"/>
                            </w:pPr>
                            <w:r>
                              <w:t>Job Opportunities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8" type="#_x0000_t202" style="position:absolute;left:0;text-align:left;margin-left:39.2pt;margin-top:333pt;width:214.3pt;height:37.75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" filled="f" stroked="f">
                <v:textbox inset=",0,,0">
                  <w:txbxContent>
                    <w:p w14:paraId="548C04B8" w14:textId="42D899D2" w:rsidR="0042606F" w:rsidRDefault="0042606F" w:rsidP="00B84610">
                      <w:pPr>
                        <w:pStyle w:val="Heading1"/>
                        <w:jc w:val="center"/>
                      </w:pPr>
                      <w:r>
                        <w:t>Job Opportunities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6B5E">
        <w:rPr>
          <w:noProof/>
        </w:rPr>
        <w:drawing>
          <wp:anchor distT="0" distB="0" distL="114300" distR="114300" simplePos="0" relativeHeight="251663406" behindDoc="0" locked="0" layoutInCell="1" allowOverlap="1" wp14:anchorId="526E0DAC" wp14:editId="6F862F27">
            <wp:simplePos x="0" y="0"/>
            <wp:positionH relativeFrom="page">
              <wp:posOffset>7070090</wp:posOffset>
            </wp:positionH>
            <wp:positionV relativeFrom="page">
              <wp:posOffset>585470</wp:posOffset>
            </wp:positionV>
            <wp:extent cx="2607310" cy="1955165"/>
            <wp:effectExtent l="127000" t="101600" r="110490" b="686435"/>
            <wp:wrapThrough wrapText="bothSides">
              <wp:wrapPolygon edited="0">
                <wp:start x="-631" y="-1122"/>
                <wp:lineTo x="-1052" y="3929"/>
                <wp:lineTo x="-1052" y="27500"/>
                <wp:lineTo x="-631" y="28903"/>
                <wp:lineTo x="21884" y="28903"/>
                <wp:lineTo x="22305" y="26377"/>
                <wp:lineTo x="22305" y="3929"/>
                <wp:lineTo x="21884" y="-1122"/>
                <wp:lineTo x="-631" y="-1122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710699_10152420381216234_79515510079602054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551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F48">
        <w:rPr>
          <w:noProof/>
        </w:rPr>
        <mc:AlternateContent>
          <mc:Choice Requires="wpg">
            <w:drawing>
              <wp:anchor distT="0" distB="0" distL="114300" distR="114300" simplePos="1" relativeHeight="251661358" behindDoc="0" locked="0" layoutInCell="1" allowOverlap="1" wp14:anchorId="020B10F7" wp14:editId="687611B8">
                <wp:simplePos x="6638290" y="3690620"/>
                <wp:positionH relativeFrom="page">
                  <wp:posOffset>6638290</wp:posOffset>
                </wp:positionH>
                <wp:positionV relativeFrom="page">
                  <wp:posOffset>3690620</wp:posOffset>
                </wp:positionV>
                <wp:extent cx="3039110" cy="3778250"/>
                <wp:effectExtent l="0" t="0" r="0" b="6350"/>
                <wp:wrapThrough wrapText="bothSides">
                  <wp:wrapPolygon edited="0">
                    <wp:start x="181" y="0"/>
                    <wp:lineTo x="181" y="21491"/>
                    <wp:lineTo x="21302" y="21491"/>
                    <wp:lineTo x="21302" y="0"/>
                    <wp:lineTo x="181" y="0"/>
                  </wp:wrapPolygon>
                </wp:wrapThrough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110" cy="3778250"/>
                          <a:chOff x="0" y="0"/>
                          <a:chExt cx="3039110" cy="37782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0"/>
                            <a:ext cx="3039110" cy="377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45720"/>
                            <a:ext cx="2856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4">
                          <w:txbxContent>
                            <w:p w14:paraId="4D0E6AFD" w14:textId="417B78C6" w:rsidR="0042606F" w:rsidRPr="00C90B73" w:rsidRDefault="0042606F" w:rsidP="006331E1">
                              <w:pPr>
                                <w:jc w:val="center"/>
                                <w:rPr>
                                  <w:color w:val="FFFFFF" w:themeColor="background1"/>
                                  <w:u w:val="single"/>
                                </w:rPr>
                              </w:pPr>
                              <w:r w:rsidRPr="00C90B73">
                                <w:rPr>
                                  <w:color w:val="FFFFFF" w:themeColor="background1"/>
                                  <w:u w:val="single"/>
                                </w:rPr>
                                <w:t>2014-2015</w:t>
                              </w:r>
                            </w:p>
                            <w:p w14:paraId="38B6035A" w14:textId="4511154D" w:rsidR="0042606F" w:rsidRPr="00C90B73" w:rsidRDefault="0042606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90B73">
                                <w:rPr>
                                  <w:color w:val="FFFFFF" w:themeColor="background1"/>
                                </w:rPr>
                                <w:t xml:space="preserve">President: Jordan </w:t>
                              </w:r>
                              <w:proofErr w:type="spellStart"/>
                              <w:r w:rsidRPr="00C90B73">
                                <w:rPr>
                                  <w:color w:val="FFFFFF" w:themeColor="background1"/>
                                </w:rPr>
                                <w:t>Woyt</w:t>
                              </w:r>
                              <w:proofErr w:type="spellEnd"/>
                              <w:r w:rsidRPr="00C90B73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6A5ADA07" w14:textId="1E913E55" w:rsidR="0042606F" w:rsidRPr="00C90B73" w:rsidRDefault="0042606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90B73">
                                <w:rPr>
                                  <w:color w:val="FFFFFF" w:themeColor="background1"/>
                                </w:rPr>
                                <w:t xml:space="preserve">Vice President: Eliza Sykes </w:t>
                              </w:r>
                            </w:p>
                            <w:p w14:paraId="3B6AFD52" w14:textId="1CCECB9D" w:rsidR="0042606F" w:rsidRPr="00C90B73" w:rsidRDefault="0042606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90B73">
                                <w:rPr>
                                  <w:color w:val="FFFFFF" w:themeColor="background1"/>
                                </w:rPr>
                                <w:t xml:space="preserve">Business Expansion Chair: Alexandra </w:t>
                              </w:r>
                              <w:proofErr w:type="spellStart"/>
                              <w:r w:rsidRPr="00C90B73">
                                <w:rPr>
                                  <w:color w:val="FFFFFF" w:themeColor="background1"/>
                                </w:rPr>
                                <w:t>Wenrich</w:t>
                              </w:r>
                              <w:proofErr w:type="spellEnd"/>
                            </w:p>
                            <w:p w14:paraId="08A77F64" w14:textId="1924711D" w:rsidR="0042606F" w:rsidRPr="00C90B73" w:rsidRDefault="0042606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90B73">
                                <w:rPr>
                                  <w:color w:val="FFFFFF" w:themeColor="background1"/>
                                </w:rPr>
                                <w:t>Development Chair: Christopher King</w:t>
                              </w:r>
                            </w:p>
                            <w:p w14:paraId="446606EC" w14:textId="5B4F4EB2" w:rsidR="0042606F" w:rsidRPr="00C90B73" w:rsidRDefault="0042606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90B73">
                                <w:rPr>
                                  <w:color w:val="FFFFFF" w:themeColor="background1"/>
                                </w:rPr>
                                <w:t xml:space="preserve">Industry Relations Chair: </w:t>
                              </w:r>
                              <w:proofErr w:type="spellStart"/>
                              <w:r w:rsidRPr="00C90B73">
                                <w:rPr>
                                  <w:color w:val="FFFFFF" w:themeColor="background1"/>
                                </w:rPr>
                                <w:t>Mckenzie</w:t>
                              </w:r>
                              <w:proofErr w:type="spellEnd"/>
                              <w:r w:rsidRPr="00C90B73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proofErr w:type="spellStart"/>
                              <w:r w:rsidRPr="00C90B73">
                                <w:rPr>
                                  <w:color w:val="FFFFFF" w:themeColor="background1"/>
                                </w:rPr>
                                <w:t>Popatak</w:t>
                              </w:r>
                              <w:proofErr w:type="spellEnd"/>
                            </w:p>
                            <w:p w14:paraId="0C8AEFB0" w14:textId="27CB8608" w:rsidR="0042606F" w:rsidRPr="00C90B73" w:rsidRDefault="0042606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90B73">
                                <w:rPr>
                                  <w:color w:val="FFFFFF" w:themeColor="background1"/>
                                </w:rPr>
                                <w:t xml:space="preserve">Social Media Chair: </w:t>
                              </w:r>
                              <w:proofErr w:type="spellStart"/>
                              <w:r w:rsidRPr="00C90B73">
                                <w:rPr>
                                  <w:color w:val="FFFFFF" w:themeColor="background1"/>
                                </w:rPr>
                                <w:t>Carlyne</w:t>
                              </w:r>
                              <w:proofErr w:type="spellEnd"/>
                              <w:r w:rsidRPr="00C90B73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proofErr w:type="spellStart"/>
                              <w:r w:rsidRPr="00C90B73">
                                <w:rPr>
                                  <w:color w:val="FFFFFF" w:themeColor="background1"/>
                                </w:rPr>
                                <w:t>DeRose</w:t>
                              </w:r>
                              <w:proofErr w:type="spellEnd"/>
                            </w:p>
                            <w:p w14:paraId="2897007A" w14:textId="68DE8B89" w:rsidR="0042606F" w:rsidRPr="00C90B73" w:rsidRDefault="0042606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90B73">
                                <w:rPr>
                                  <w:color w:val="FFFFFF" w:themeColor="background1"/>
                                </w:rPr>
                                <w:t xml:space="preserve">Web Manager: Paige </w:t>
                              </w:r>
                              <w:proofErr w:type="spellStart"/>
                              <w:r w:rsidRPr="00C90B73">
                                <w:rPr>
                                  <w:color w:val="FFFFFF" w:themeColor="background1"/>
                                </w:rPr>
                                <w:t>Constantino</w:t>
                              </w:r>
                              <w:proofErr w:type="spellEnd"/>
                            </w:p>
                            <w:p w14:paraId="5CFB1D11" w14:textId="77777777" w:rsidR="0042606F" w:rsidRDefault="0042606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370AE2B" w14:textId="77777777" w:rsidR="0042606F" w:rsidRDefault="0042606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B62FD3C" w14:textId="77777777" w:rsidR="0042606F" w:rsidRPr="00133F8F" w:rsidRDefault="0042606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91440" y="349250"/>
                            <a:ext cx="285623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91440" y="652145"/>
                            <a:ext cx="2856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91440" y="955675"/>
                            <a:ext cx="285623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91440" y="1435735"/>
                            <a:ext cx="285623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91440" y="1738630"/>
                            <a:ext cx="285623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91440" y="2218690"/>
                            <a:ext cx="2856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91440" y="2522220"/>
                            <a:ext cx="285623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91440" y="2825115"/>
                            <a:ext cx="2856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91440" y="3128645"/>
                            <a:ext cx="285623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39" style="position:absolute;left:0;text-align:left;margin-left:522.7pt;margin-top:290.6pt;width:239.3pt;height:297.5pt;z-index:251661358;mso-position-horizontal-relative:page;mso-position-vertical-relative:page" coordsize="3039110,37782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" mv:complextextbox="1">
                <v:shape id="Text Box 26" o:spid="_x0000_s1040" type="#_x0000_t202" style="position:absolute;width:3039110;height:3778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9zctwwAA&#10;ANsAAAAPAAAAZHJzL2Rvd25yZXYueG1sRI9Bi8IwFITvC/6H8ARva6oHLdUoKioelN1VDx4fzbMt&#10;Ni+libb+eyMIexxm5htmOm9NKR5Uu8KygkE/AkGcWl1wpuB82nzHIJxH1lhaJgVPcjCfdb6mmGjb&#10;8B89jj4TAcIuQQW591UipUtzMuj6tiIO3tXWBn2QdSZ1jU2Am1IOo2gkDRYcFnKsaJVTejvejQLa&#10;t+Z0iMdr/7O8bqNL/NvsdaZUr9suJiA8tf4//GnvtILhCN5fwg+Qs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9zctwwAAANsAAAAPAAAAAAAAAAAAAAAAAJcCAABkcnMvZG93&#10;bnJldi54bWxQSwUGAAAAAAQABAD1AAAAhwMAAAAA&#10;" mv:complextextbox="1" filled="f" stroked="f"/>
                <v:shape id="Text Box 31" o:spid="_x0000_s1041" type="#_x0000_t202" style="position:absolute;left:91440;top:45720;width:285623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64" inset="0,0,0,0">
                    <w:txbxContent>
                      <w:p w14:paraId="4D0E6AFD" w14:textId="417B78C6" w:rsidR="0042606F" w:rsidRPr="00C90B73" w:rsidRDefault="0042606F" w:rsidP="006331E1">
                        <w:pPr>
                          <w:jc w:val="center"/>
                          <w:rPr>
                            <w:color w:val="FFFFFF" w:themeColor="background1"/>
                            <w:u w:val="single"/>
                          </w:rPr>
                        </w:pPr>
                        <w:r w:rsidRPr="00C90B73">
                          <w:rPr>
                            <w:color w:val="FFFFFF" w:themeColor="background1"/>
                            <w:u w:val="single"/>
                          </w:rPr>
                          <w:t>2014-2015</w:t>
                        </w:r>
                      </w:p>
                      <w:p w14:paraId="38B6035A" w14:textId="4511154D" w:rsidR="0042606F" w:rsidRPr="00C90B73" w:rsidRDefault="0042606F">
                        <w:pPr>
                          <w:rPr>
                            <w:color w:val="FFFFFF" w:themeColor="background1"/>
                          </w:rPr>
                        </w:pPr>
                        <w:r w:rsidRPr="00C90B73">
                          <w:rPr>
                            <w:color w:val="FFFFFF" w:themeColor="background1"/>
                          </w:rPr>
                          <w:t xml:space="preserve">President: Jordan </w:t>
                        </w:r>
                        <w:proofErr w:type="spellStart"/>
                        <w:r w:rsidRPr="00C90B73">
                          <w:rPr>
                            <w:color w:val="FFFFFF" w:themeColor="background1"/>
                          </w:rPr>
                          <w:t>Woyt</w:t>
                        </w:r>
                        <w:proofErr w:type="spellEnd"/>
                        <w:r w:rsidRPr="00C90B73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14:paraId="6A5ADA07" w14:textId="1E913E55" w:rsidR="0042606F" w:rsidRPr="00C90B73" w:rsidRDefault="0042606F">
                        <w:pPr>
                          <w:rPr>
                            <w:color w:val="FFFFFF" w:themeColor="background1"/>
                          </w:rPr>
                        </w:pPr>
                        <w:r w:rsidRPr="00C90B73">
                          <w:rPr>
                            <w:color w:val="FFFFFF" w:themeColor="background1"/>
                          </w:rPr>
                          <w:t xml:space="preserve">Vice President: Eliza Sykes </w:t>
                        </w:r>
                      </w:p>
                      <w:p w14:paraId="3B6AFD52" w14:textId="1CCECB9D" w:rsidR="0042606F" w:rsidRPr="00C90B73" w:rsidRDefault="0042606F">
                        <w:pPr>
                          <w:rPr>
                            <w:color w:val="FFFFFF" w:themeColor="background1"/>
                          </w:rPr>
                        </w:pPr>
                        <w:r w:rsidRPr="00C90B73">
                          <w:rPr>
                            <w:color w:val="FFFFFF" w:themeColor="background1"/>
                          </w:rPr>
                          <w:t xml:space="preserve">Business Expansion Chair: Alexandra </w:t>
                        </w:r>
                        <w:proofErr w:type="spellStart"/>
                        <w:r w:rsidRPr="00C90B73">
                          <w:rPr>
                            <w:color w:val="FFFFFF" w:themeColor="background1"/>
                          </w:rPr>
                          <w:t>Wenrich</w:t>
                        </w:r>
                        <w:proofErr w:type="spellEnd"/>
                      </w:p>
                      <w:p w14:paraId="08A77F64" w14:textId="1924711D" w:rsidR="0042606F" w:rsidRPr="00C90B73" w:rsidRDefault="0042606F">
                        <w:pPr>
                          <w:rPr>
                            <w:color w:val="FFFFFF" w:themeColor="background1"/>
                          </w:rPr>
                        </w:pPr>
                        <w:r w:rsidRPr="00C90B73">
                          <w:rPr>
                            <w:color w:val="FFFFFF" w:themeColor="background1"/>
                          </w:rPr>
                          <w:t>Development Chair: Christopher King</w:t>
                        </w:r>
                      </w:p>
                      <w:p w14:paraId="446606EC" w14:textId="5B4F4EB2" w:rsidR="0042606F" w:rsidRPr="00C90B73" w:rsidRDefault="0042606F">
                        <w:pPr>
                          <w:rPr>
                            <w:color w:val="FFFFFF" w:themeColor="background1"/>
                          </w:rPr>
                        </w:pPr>
                        <w:r w:rsidRPr="00C90B73">
                          <w:rPr>
                            <w:color w:val="FFFFFF" w:themeColor="background1"/>
                          </w:rPr>
                          <w:t xml:space="preserve">Industry Relations Chair: </w:t>
                        </w:r>
                        <w:proofErr w:type="spellStart"/>
                        <w:r w:rsidRPr="00C90B73">
                          <w:rPr>
                            <w:color w:val="FFFFFF" w:themeColor="background1"/>
                          </w:rPr>
                          <w:t>Mckenzie</w:t>
                        </w:r>
                        <w:proofErr w:type="spellEnd"/>
                        <w:r w:rsidRPr="00C90B73">
                          <w:rPr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C90B73">
                          <w:rPr>
                            <w:color w:val="FFFFFF" w:themeColor="background1"/>
                          </w:rPr>
                          <w:t>Popatak</w:t>
                        </w:r>
                        <w:proofErr w:type="spellEnd"/>
                      </w:p>
                      <w:p w14:paraId="0C8AEFB0" w14:textId="27CB8608" w:rsidR="0042606F" w:rsidRPr="00C90B73" w:rsidRDefault="0042606F">
                        <w:pPr>
                          <w:rPr>
                            <w:color w:val="FFFFFF" w:themeColor="background1"/>
                          </w:rPr>
                        </w:pPr>
                        <w:r w:rsidRPr="00C90B73">
                          <w:rPr>
                            <w:color w:val="FFFFFF" w:themeColor="background1"/>
                          </w:rPr>
                          <w:t xml:space="preserve">Social Media Chair: </w:t>
                        </w:r>
                        <w:proofErr w:type="spellStart"/>
                        <w:r w:rsidRPr="00C90B73">
                          <w:rPr>
                            <w:color w:val="FFFFFF" w:themeColor="background1"/>
                          </w:rPr>
                          <w:t>Carlyne</w:t>
                        </w:r>
                        <w:proofErr w:type="spellEnd"/>
                        <w:r w:rsidRPr="00C90B73">
                          <w:rPr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C90B73">
                          <w:rPr>
                            <w:color w:val="FFFFFF" w:themeColor="background1"/>
                          </w:rPr>
                          <w:t>DeRose</w:t>
                        </w:r>
                        <w:proofErr w:type="spellEnd"/>
                      </w:p>
                      <w:p w14:paraId="2897007A" w14:textId="68DE8B89" w:rsidR="0042606F" w:rsidRPr="00C90B73" w:rsidRDefault="0042606F">
                        <w:pPr>
                          <w:rPr>
                            <w:color w:val="FFFFFF" w:themeColor="background1"/>
                          </w:rPr>
                        </w:pPr>
                        <w:r w:rsidRPr="00C90B73">
                          <w:rPr>
                            <w:color w:val="FFFFFF" w:themeColor="background1"/>
                          </w:rPr>
                          <w:t xml:space="preserve">Web Manager: Paige </w:t>
                        </w:r>
                        <w:proofErr w:type="spellStart"/>
                        <w:r w:rsidRPr="00C90B73">
                          <w:rPr>
                            <w:color w:val="FFFFFF" w:themeColor="background1"/>
                          </w:rPr>
                          <w:t>Constantino</w:t>
                        </w:r>
                        <w:proofErr w:type="spellEnd"/>
                      </w:p>
                      <w:p w14:paraId="5CFB1D11" w14:textId="77777777" w:rsidR="0042606F" w:rsidRDefault="0042606F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2370AE2B" w14:textId="77777777" w:rsidR="0042606F" w:rsidRDefault="0042606F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2B62FD3C" w14:textId="77777777" w:rsidR="0042606F" w:rsidRPr="00133F8F" w:rsidRDefault="0042606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Text Box 64" o:spid="_x0000_s1042" type="#_x0000_t202" style="position:absolute;left:91440;top:349250;width:285623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NfJ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TXycQAAADbAAAADwAAAAAAAAAAAAAAAACXAgAAZHJzL2Rv&#10;d25yZXYueG1sUEsFBgAAAAAEAAQA9QAAAIgDAAAAAA==&#10;" filled="f" stroked="f">
                  <v:textbox style="mso-next-textbox:#Text Box 65" inset="0,0,0,0">
                    <w:txbxContent/>
                  </v:textbox>
                </v:shape>
                <v:shape id="Text Box 65" o:spid="_x0000_s1043" type="#_x0000_t202" style="position:absolute;left:91440;top:652145;width:285623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<v:textbox style="mso-next-textbox:#Text Box 66" inset="0,0,0,0">
                    <w:txbxContent/>
                  </v:textbox>
                </v:shape>
                <v:shape id="Text Box 66" o:spid="_x0000_s1044" type="#_x0000_t202" style="position:absolute;left:91440;top:955675;width:2856230;height:481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<v:textbox style="mso-next-textbox:#_x0000_s1045" inset="0,0,0,0">
                    <w:txbxContent/>
                  </v:textbox>
                </v:shape>
                <v:shape id="_x0000_s1045" type="#_x0000_t202" style="position:absolute;left:91440;top:1435735;width:285623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km+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QfoM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WSb7FAAAA2wAAAA8AAAAAAAAAAAAAAAAAlwIAAGRycy9k&#10;b3ducmV2LnhtbFBLBQYAAAAABAAEAPUAAACJAwAAAAA=&#10;" filled="f" stroked="f">
                  <v:textbox style="mso-next-textbox:#_x0000_s1046" inset="0,0,0,0">
                    <w:txbxContent/>
                  </v:textbox>
                </v:shape>
                <v:shape id="_x0000_s1046" type="#_x0000_t202" style="position:absolute;left:91440;top:1738630;width:2856230;height:481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d3M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Wz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Sd3MwAAAANsAAAAPAAAAAAAAAAAAAAAAAJcCAABkcnMvZG93bnJl&#10;di54bWxQSwUGAAAAAAQABAD1AAAAhAMAAAAA&#10;" filled="f" stroked="f">
                  <v:textbox style="mso-next-textbox:#Text Box 69" inset="0,0,0,0">
                    <w:txbxContent/>
                  </v:textbox>
                </v:shape>
                <v:shape id="Text Box 69" o:spid="_x0000_s1047" type="#_x0000_t202" style="position:absolute;left:91440;top:2218690;width:285623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XhXwwAA&#10;ANs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aQzuH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XhXwwAAANsAAAAPAAAAAAAAAAAAAAAAAJcCAABkcnMvZG93&#10;bnJldi54bWxQSwUGAAAAAAQABAD1AAAAhwMAAAAA&#10;" filled="f" stroked="f">
                  <v:textbox style="mso-next-textbox:#Text Box 70" inset="0,0,0,0">
                    <w:txbxContent/>
                  </v:textbox>
                </v:shape>
                <v:shape id="Text Box 70" o:spid="_x0000_s1048" type="#_x0000_t202" style="position:absolute;left:91440;top:2522220;width:285623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kcX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e4P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mRxfCAAAA2wAAAA8AAAAAAAAAAAAAAAAAlwIAAGRycy9kb3du&#10;cmV2LnhtbFBLBQYAAAAABAAEAPUAAACGAwAAAAA=&#10;" filled="f" stroked="f">
                  <v:textbox style="mso-next-textbox:#Text Box 71" inset="0,0,0,0">
                    <w:txbxContent/>
                  </v:textbox>
                </v:shape>
                <v:shape id="Text Box 71" o:spid="_x0000_s1049" type="#_x0000_t202" style="position:absolute;left:91440;top:2825115;width:285623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uKMxAAA&#10;ANsAAAAPAAAAZHJzL2Rvd25yZXYueG1sRI9Ba8JAFITvhf6H5Qne6kYP2kY3IkWhIJTG9ODxmX0m&#10;S7JvY3ar6b93CwWPw8x8w6zWg23FlXpvHCuYThIQxKXThisF38Xu5RWED8gaW8ek4Jc8rLPnpxWm&#10;2t04p+shVCJC2KeooA6hS6X0ZU0W/cR1xNE7u95iiLKvpO7xFuG2lbMkmUuLhuNCjR2911Q2hx+r&#10;YHPkfGsun6ev/JybonhLeD9vlBqPhs0SRKAhPML/7Q+tYDGFvy/xB8j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6rijMQAAADbAAAADwAAAAAAAAAAAAAAAACXAgAAZHJzL2Rv&#10;d25yZXYueG1sUEsFBgAAAAAEAAQA9QAAAIgDAAAAAA==&#10;" filled="f" stroked="f">
                  <v:textbox style="mso-next-textbox:#Text Box 72" inset="0,0,0,0">
                    <w:txbxContent/>
                  </v:textbox>
                </v:shape>
                <v:shape id="Text Box 72" o:spid="_x0000_s1050" type="#_x0000_t202" style="position:absolute;left:91440;top:3128645;width:285623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Hz7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3gfQL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h8+8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33F8F">
        <w:rPr>
          <w:noProof/>
        </w:rPr>
        <mc:AlternateContent>
          <mc:Choice Requires="wps">
            <w:drawing>
              <wp:anchor distT="0" distB="0" distL="114300" distR="114300" simplePos="0" relativeHeight="251660334" behindDoc="0" locked="0" layoutInCell="1" allowOverlap="1" wp14:anchorId="5ADFC511" wp14:editId="05F9DF65">
                <wp:simplePos x="0" y="0"/>
                <wp:positionH relativeFrom="page">
                  <wp:posOffset>6743700</wp:posOffset>
                </wp:positionH>
                <wp:positionV relativeFrom="page">
                  <wp:posOffset>3683000</wp:posOffset>
                </wp:positionV>
                <wp:extent cx="2933700" cy="3526155"/>
                <wp:effectExtent l="0" t="0" r="0" b="4445"/>
                <wp:wrapThrough wrapText="bothSides">
                  <wp:wrapPolygon edited="0">
                    <wp:start x="187" y="0"/>
                    <wp:lineTo x="187" y="21472"/>
                    <wp:lineTo x="21132" y="21472"/>
                    <wp:lineTo x="21132" y="0"/>
                    <wp:lineTo x="187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52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86874" w14:textId="2387841F" w:rsidR="0042606F" w:rsidRDefault="0042606F">
                            <w:proofErr w:type="spellStart"/>
                            <w:r>
                              <w:t>PrPresiednt</w:t>
                            </w:r>
                            <w:proofErr w:type="spellEnd"/>
                            <w:r>
                              <w:t xml:space="preserve">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51" type="#_x0000_t202" style="position:absolute;left:0;text-align:left;margin-left:531pt;margin-top:290pt;width:231pt;height:277.65pt;z-index:251660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t8WtcCAAAh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" mv:complextextbox="1" filled="f" stroked="f">
                <v:textbox>
                  <w:txbxContent>
                    <w:p w14:paraId="41B86874" w14:textId="2387841F" w:rsidR="0042606F" w:rsidRDefault="0042606F">
                      <w:proofErr w:type="spellStart"/>
                      <w:r>
                        <w:t>PrPresiednt</w:t>
                      </w:r>
                      <w:proofErr w:type="spellEnd"/>
                      <w:r>
                        <w:t xml:space="preserve"> 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D60BF">
        <w:rPr>
          <w:noProof/>
        </w:rPr>
        <mc:AlternateContent>
          <mc:Choice Requires="wps">
            <w:drawing>
              <wp:anchor distT="0" distB="0" distL="114300" distR="114300" simplePos="0" relativeHeight="251659310" behindDoc="0" locked="0" layoutInCell="1" allowOverlap="1" wp14:anchorId="78227C6C" wp14:editId="369CBCE6">
                <wp:simplePos x="0" y="0"/>
                <wp:positionH relativeFrom="page">
                  <wp:posOffset>6934200</wp:posOffset>
                </wp:positionH>
                <wp:positionV relativeFrom="page">
                  <wp:posOffset>3208655</wp:posOffset>
                </wp:positionV>
                <wp:extent cx="2753360" cy="474345"/>
                <wp:effectExtent l="0" t="0" r="0" b="8255"/>
                <wp:wrapThrough wrapText="bothSides">
                  <wp:wrapPolygon edited="0">
                    <wp:start x="199" y="0"/>
                    <wp:lineTo x="199" y="20819"/>
                    <wp:lineTo x="21122" y="20819"/>
                    <wp:lineTo x="21122" y="0"/>
                    <wp:lineTo x="199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B424B" w14:textId="02A5ABE9" w:rsidR="0042606F" w:rsidRPr="00CD60BF" w:rsidRDefault="0042606F" w:rsidP="00CD60BF">
                            <w:pPr>
                              <w:jc w:val="right"/>
                              <w:rPr>
                                <w:rFonts w:ascii="Eurostile" w:hAnsi="Eurostile"/>
                                <w:b/>
                                <w:color w:val="FFFFFF" w:themeColor="background1"/>
                              </w:rPr>
                            </w:pPr>
                            <w:r w:rsidRPr="00CD60BF">
                              <w:rPr>
                                <w:rFonts w:ascii="Eurostile" w:hAnsi="Eurostile"/>
                                <w:b/>
                                <w:color w:val="FFFFFF" w:themeColor="background1"/>
                              </w:rPr>
                              <w:t>SMA (Sport Management Alliance) Board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2" type="#_x0000_t202" style="position:absolute;left:0;text-align:left;margin-left:546pt;margin-top:252.65pt;width:216.8pt;height:37.35pt;z-index:25165931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MWyNECAAAe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" mv:complextextbox="1" filled="f" stroked="f">
                <v:textbox>
                  <w:txbxContent>
                    <w:p w14:paraId="1C3B424B" w14:textId="02A5ABE9" w:rsidR="0042606F" w:rsidRPr="00CD60BF" w:rsidRDefault="0042606F" w:rsidP="00CD60BF">
                      <w:pPr>
                        <w:jc w:val="right"/>
                        <w:rPr>
                          <w:rFonts w:ascii="Eurostile" w:hAnsi="Eurostile"/>
                          <w:b/>
                          <w:color w:val="FFFFFF" w:themeColor="background1"/>
                        </w:rPr>
                      </w:pPr>
                      <w:r w:rsidRPr="00CD60BF">
                        <w:rPr>
                          <w:rFonts w:ascii="Eurostile" w:hAnsi="Eurostile"/>
                          <w:b/>
                          <w:color w:val="FFFFFF" w:themeColor="background1"/>
                        </w:rPr>
                        <w:t>SMA (Sport Management Alliance) Board Members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786F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3AAF048" wp14:editId="1AD76DED">
                <wp:simplePos x="0" y="0"/>
                <wp:positionH relativeFrom="page">
                  <wp:posOffset>6767830</wp:posOffset>
                </wp:positionH>
                <wp:positionV relativeFrom="page">
                  <wp:posOffset>3898900</wp:posOffset>
                </wp:positionV>
                <wp:extent cx="2926080" cy="3310255"/>
                <wp:effectExtent l="0" t="0" r="0" b="17145"/>
                <wp:wrapTight wrapText="bothSides">
                  <wp:wrapPolygon edited="0">
                    <wp:start x="188" y="0"/>
                    <wp:lineTo x="188" y="21546"/>
                    <wp:lineTo x="21188" y="21546"/>
                    <wp:lineTo x="21188" y="0"/>
                    <wp:lineTo x="188" y="0"/>
                  </wp:wrapPolygon>
                </wp:wrapTight>
                <wp:docPr id="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331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8" seq="1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3" type="#_x0000_t202" style="position:absolute;left:0;text-align:left;margin-left:532.9pt;margin-top:307pt;width:230.4pt;height:260.6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" mv:complextextbox="1" filled="f" stroked="f">
                <v:textbox inset=",0,,0">
                  <w:txbxContent/>
                </v:textbox>
                <w10:wrap type="tight" anchorx="page" anchory="page"/>
              </v:shape>
            </w:pict>
          </mc:Fallback>
        </mc:AlternateContent>
      </w:r>
      <w:r w:rsidR="00DB786F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6AE17DA" wp14:editId="3C3839A4">
                <wp:simplePos x="0" y="0"/>
                <wp:positionH relativeFrom="page">
                  <wp:posOffset>3737610</wp:posOffset>
                </wp:positionH>
                <wp:positionV relativeFrom="page">
                  <wp:posOffset>3382645</wp:posOffset>
                </wp:positionV>
                <wp:extent cx="5943600" cy="241300"/>
                <wp:effectExtent l="0" t="0" r="0" b="12700"/>
                <wp:wrapTight wrapText="bothSides">
                  <wp:wrapPolygon edited="0">
                    <wp:start x="92" y="0"/>
                    <wp:lineTo x="92" y="20463"/>
                    <wp:lineTo x="21415" y="20463"/>
                    <wp:lineTo x="21415" y="0"/>
                    <wp:lineTo x="92" y="0"/>
                  </wp:wrapPolygon>
                </wp:wrapTight>
                <wp:docPr id="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9BB5E8" w14:textId="4DE548DB" w:rsidR="0042606F" w:rsidRDefault="0042606F" w:rsidP="00951E95">
                            <w:pPr>
                              <w:pStyle w:val="Heading1"/>
                            </w:pPr>
                            <w:r>
                              <w:t xml:space="preserve">Fun Facts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4" type="#_x0000_t202" style="position:absolute;left:0;text-align:left;margin-left:294.3pt;margin-top:266.35pt;width:468pt;height:19pt;z-index:251658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c96fQCAABW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" filled="f" stroked="f">
                <v:textbox inset=",0,,0">
                  <w:txbxContent>
                    <w:p w14:paraId="379BB5E8" w14:textId="4DE548DB" w:rsidR="0042606F" w:rsidRDefault="0042606F" w:rsidP="00951E95">
                      <w:pPr>
                        <w:pStyle w:val="Heading1"/>
                      </w:pPr>
                      <w:r>
                        <w:t xml:space="preserve">Fun Facts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B786F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AF26BB2" wp14:editId="70F87052">
                <wp:simplePos x="0" y="0"/>
                <wp:positionH relativeFrom="page">
                  <wp:posOffset>3743960</wp:posOffset>
                </wp:positionH>
                <wp:positionV relativeFrom="page">
                  <wp:posOffset>3683000</wp:posOffset>
                </wp:positionV>
                <wp:extent cx="5943600" cy="0"/>
                <wp:effectExtent l="0" t="0" r="25400" b="2540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4.8pt,290pt" to="762.8pt,29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" strokecolor="#d1282e [3215]" strokeweight="1pt">
                <v:shadow opacity="22938f" mv:blur="38100f" offset="0,2pt"/>
                <w10:wrap type="tight" anchorx="page" anchory="page"/>
              </v:line>
            </w:pict>
          </mc:Fallback>
        </mc:AlternateContent>
      </w:r>
    </w:p>
    <w:sectPr w:rsidR="00951E95" w:rsidSect="006D7ABC">
      <w:headerReference w:type="default" r:id="rId14"/>
      <w:pgSz w:w="15840" w:h="12240" w:orient="landscape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D8D2F" w14:textId="77777777" w:rsidR="00A85F48" w:rsidRDefault="00A85F48">
      <w:pPr>
        <w:spacing w:after="0"/>
      </w:pPr>
      <w:r>
        <w:separator/>
      </w:r>
    </w:p>
  </w:endnote>
  <w:endnote w:type="continuationSeparator" w:id="0">
    <w:p w14:paraId="73C4FED1" w14:textId="77777777" w:rsidR="00A85F48" w:rsidRDefault="00A85F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D61A5" w14:textId="77777777" w:rsidR="00A85F48" w:rsidRDefault="00A85F48">
      <w:pPr>
        <w:spacing w:after="0"/>
      </w:pPr>
      <w:r>
        <w:separator/>
      </w:r>
    </w:p>
  </w:footnote>
  <w:footnote w:type="continuationSeparator" w:id="0">
    <w:p w14:paraId="2368D793" w14:textId="77777777" w:rsidR="00A85F48" w:rsidRDefault="00A85F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85F5B" w14:textId="77777777" w:rsidR="0042606F" w:rsidRDefault="0042606F">
    <w:pPr>
      <w:pStyle w:val="Header"/>
    </w:pPr>
    <w:r w:rsidRPr="00DD2EF5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A7E9841" wp14:editId="55A3D1D9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Tight wrapText="bothSides">
                <wp:wrapPolygon edited="0">
                  <wp:start x="0" y="0"/>
                  <wp:lineTo x="0" y="21570"/>
                  <wp:lineTo x="21577" y="21570"/>
                  <wp:lineTo x="21577" y="0"/>
                  <wp:lineTo x="0" y="0"/>
                </wp:wrapPolygon>
              </wp:wrapTight>
              <wp:docPr id="2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1"/>
                          </a:gs>
                          <a:gs pos="100000">
                            <a:schemeClr val="tx2">
                              <a:lumMod val="75000"/>
                            </a:schemeClr>
                          </a:gs>
                          <a:gs pos="50000">
                            <a:schemeClr val="tx1"/>
                          </a:gs>
                          <a:gs pos="79000">
                            <a:schemeClr val="tx2">
                              <a:lumMod val="50000"/>
                            </a:schemeClr>
                          </a:gs>
                        </a:gsLst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1.6pt;margin-top:21.6pt;width:748.8pt;height:568.8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" fillcolor="black [3213]" stroked="f">
              <v:fill color2="#9c1e22 [2415]" rotate="t" colors="0 black;.5 black;51773f #681417;1 #9d1e23" type="gradient">
                <o:fill v:ext="view" type="gradientUnscaled"/>
              </v:fill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42" behindDoc="0" locked="0" layoutInCell="1" allowOverlap="1" wp14:anchorId="08B662AE" wp14:editId="57F44F74">
          <wp:simplePos x="5486400" y="8229600"/>
          <wp:positionH relativeFrom="page">
            <wp:posOffset>274320</wp:posOffset>
          </wp:positionH>
          <wp:positionV relativeFrom="page">
            <wp:posOffset>274320</wp:posOffset>
          </wp:positionV>
          <wp:extent cx="9512300" cy="7239000"/>
          <wp:effectExtent l="0" t="0" r="12700" b="0"/>
          <wp:wrapNone/>
          <wp:docPr id="2" name="Picture 2" descr="OverlayCirc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Circl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12300" cy="723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A66CE32"/>
    <w:lvl w:ilvl="0">
      <w:start w:val="1"/>
      <w:numFmt w:val="bullet"/>
      <w:pStyle w:val="ListBullet"/>
      <w:lvlText w:val=""/>
      <w:lvlJc w:val="left"/>
      <w:pPr>
        <w:ind w:left="360" w:hanging="360"/>
      </w:pPr>
      <w:rPr>
        <w:rFonts w:ascii="Wingdings 2" w:hAnsi="Wingdings 2" w:hint="default"/>
        <w:color w:val="D1282E" w:themeColor="text2"/>
      </w:rPr>
    </w:lvl>
  </w:abstractNum>
  <w:abstractNum w:abstractNumId="1">
    <w:nsid w:val="3F461BB8"/>
    <w:multiLevelType w:val="hybridMultilevel"/>
    <w:tmpl w:val="3C587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747F4"/>
    <w:multiLevelType w:val="hybridMultilevel"/>
    <w:tmpl w:val="263C4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F97442"/>
    <w:rsid w:val="00001203"/>
    <w:rsid w:val="00014C45"/>
    <w:rsid w:val="00014DF6"/>
    <w:rsid w:val="00035C3A"/>
    <w:rsid w:val="00085803"/>
    <w:rsid w:val="00133F8F"/>
    <w:rsid w:val="00175F21"/>
    <w:rsid w:val="001C51DB"/>
    <w:rsid w:val="00220668"/>
    <w:rsid w:val="00225A1D"/>
    <w:rsid w:val="00253EE4"/>
    <w:rsid w:val="00313F8F"/>
    <w:rsid w:val="003150F7"/>
    <w:rsid w:val="00327C43"/>
    <w:rsid w:val="003E4F43"/>
    <w:rsid w:val="0042606F"/>
    <w:rsid w:val="00434DED"/>
    <w:rsid w:val="00447B73"/>
    <w:rsid w:val="00476B5E"/>
    <w:rsid w:val="00486191"/>
    <w:rsid w:val="00490D64"/>
    <w:rsid w:val="004C1F97"/>
    <w:rsid w:val="0052198E"/>
    <w:rsid w:val="005973C2"/>
    <w:rsid w:val="006124FC"/>
    <w:rsid w:val="0062004A"/>
    <w:rsid w:val="00630C08"/>
    <w:rsid w:val="006331E1"/>
    <w:rsid w:val="006D7ABC"/>
    <w:rsid w:val="00723686"/>
    <w:rsid w:val="007531DF"/>
    <w:rsid w:val="00764E9E"/>
    <w:rsid w:val="007A5174"/>
    <w:rsid w:val="007B5BAC"/>
    <w:rsid w:val="007D1F3B"/>
    <w:rsid w:val="00823ED6"/>
    <w:rsid w:val="0084644D"/>
    <w:rsid w:val="00863257"/>
    <w:rsid w:val="00890848"/>
    <w:rsid w:val="008B06B6"/>
    <w:rsid w:val="008B3477"/>
    <w:rsid w:val="008B6236"/>
    <w:rsid w:val="008B6311"/>
    <w:rsid w:val="008F09F7"/>
    <w:rsid w:val="00924337"/>
    <w:rsid w:val="00951E95"/>
    <w:rsid w:val="00953EEF"/>
    <w:rsid w:val="009B2795"/>
    <w:rsid w:val="00A543F8"/>
    <w:rsid w:val="00A85F48"/>
    <w:rsid w:val="00A90222"/>
    <w:rsid w:val="00B03B9A"/>
    <w:rsid w:val="00B270E4"/>
    <w:rsid w:val="00B84610"/>
    <w:rsid w:val="00BE79EE"/>
    <w:rsid w:val="00C90B73"/>
    <w:rsid w:val="00C96A07"/>
    <w:rsid w:val="00CD244D"/>
    <w:rsid w:val="00CD60BF"/>
    <w:rsid w:val="00CE4BA6"/>
    <w:rsid w:val="00CF2EE6"/>
    <w:rsid w:val="00D05693"/>
    <w:rsid w:val="00D42E63"/>
    <w:rsid w:val="00D65CB4"/>
    <w:rsid w:val="00D82710"/>
    <w:rsid w:val="00DB786F"/>
    <w:rsid w:val="00DD2EF5"/>
    <w:rsid w:val="00E44C2A"/>
    <w:rsid w:val="00F513C4"/>
    <w:rsid w:val="00F66303"/>
    <w:rsid w:val="00F859B4"/>
    <w:rsid w:val="00F97442"/>
    <w:rsid w:val="00FF76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63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0D4"/>
  </w:style>
  <w:style w:type="paragraph" w:styleId="Heading1">
    <w:name w:val="heading 1"/>
    <w:basedOn w:val="Normal"/>
    <w:link w:val="Heading1Char"/>
    <w:uiPriority w:val="9"/>
    <w:qFormat/>
    <w:rsid w:val="00F73256"/>
    <w:pPr>
      <w:spacing w:after="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557D3"/>
    <w:pPr>
      <w:spacing w:after="0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557D3"/>
    <w:pPr>
      <w:spacing w:after="0"/>
      <w:outlineLvl w:val="2"/>
    </w:pPr>
    <w:rPr>
      <w:rFonts w:asciiTheme="majorHAnsi" w:eastAsiaTheme="majorEastAsia" w:hAnsiTheme="majorHAnsi" w:cstheme="majorBidi"/>
      <w:b/>
      <w:bCs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A1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F0A14"/>
  </w:style>
  <w:style w:type="paragraph" w:styleId="Footer">
    <w:name w:val="footer"/>
    <w:basedOn w:val="Normal"/>
    <w:link w:val="FooterChar"/>
    <w:uiPriority w:val="99"/>
    <w:unhideWhenUsed/>
    <w:rsid w:val="00FF0A1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F0A14"/>
  </w:style>
  <w:style w:type="paragraph" w:styleId="Title">
    <w:name w:val="Title"/>
    <w:basedOn w:val="Normal"/>
    <w:link w:val="TitleChar"/>
    <w:uiPriority w:val="10"/>
    <w:qFormat/>
    <w:rsid w:val="003C07FA"/>
    <w:pPr>
      <w:spacing w:after="0"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60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07FA"/>
    <w:rPr>
      <w:rFonts w:asciiTheme="majorHAnsi" w:eastAsiaTheme="majorEastAsia" w:hAnsiTheme="majorHAnsi" w:cstheme="majorBidi"/>
      <w:caps/>
      <w:color w:val="FFFFFF" w:themeColor="background1"/>
      <w:spacing w:val="60"/>
      <w:sz w:val="44"/>
      <w:szCs w:val="52"/>
    </w:rPr>
  </w:style>
  <w:style w:type="paragraph" w:styleId="Subtitle">
    <w:name w:val="Subtitle"/>
    <w:basedOn w:val="Normal"/>
    <w:link w:val="SubtitleChar"/>
    <w:uiPriority w:val="11"/>
    <w:qFormat/>
    <w:rsid w:val="003C07FA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C07FA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F73256"/>
    <w:rPr>
      <w:rFonts w:asciiTheme="majorHAnsi" w:eastAsiaTheme="majorEastAsia" w:hAnsiTheme="majorHAnsi" w:cstheme="majorBidi"/>
      <w:b/>
      <w:bCs/>
      <w:color w:val="FFFFFF" w:themeColor="background1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8E5A6B"/>
    <w:pPr>
      <w:spacing w:after="180" w:line="480" w:lineRule="auto"/>
    </w:pPr>
    <w:rPr>
      <w:color w:val="FFFFFF" w:themeColor="background1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E5A6B"/>
    <w:rPr>
      <w:color w:val="FFFFFF" w:themeColor="background1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917D4"/>
    <w:pPr>
      <w:spacing w:after="0"/>
      <w:jc w:val="center"/>
    </w:pPr>
    <w:rPr>
      <w:color w:val="FFFFFF" w:themeColor="background1"/>
      <w:sz w:val="1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917D4"/>
    <w:rPr>
      <w:color w:val="FFFFFF" w:themeColor="background1"/>
      <w:sz w:val="14"/>
    </w:rPr>
  </w:style>
  <w:style w:type="paragraph" w:customStyle="1" w:styleId="Organization">
    <w:name w:val="Organization"/>
    <w:basedOn w:val="Normal"/>
    <w:link w:val="OrganizationChar"/>
    <w:qFormat/>
    <w:rsid w:val="005C2289"/>
    <w:pPr>
      <w:spacing w:after="0"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40"/>
      <w:sz w:val="40"/>
    </w:rPr>
  </w:style>
  <w:style w:type="character" w:customStyle="1" w:styleId="OrganizationChar">
    <w:name w:val="Organization Char"/>
    <w:basedOn w:val="DefaultParagraphFont"/>
    <w:link w:val="Organization"/>
    <w:rsid w:val="005C2289"/>
    <w:rPr>
      <w:rFonts w:asciiTheme="majorHAnsi" w:eastAsiaTheme="majorEastAsia" w:hAnsiTheme="majorHAnsi" w:cstheme="majorBidi"/>
      <w:caps/>
      <w:color w:val="FFFFFF" w:themeColor="background1"/>
      <w:spacing w:val="40"/>
      <w:sz w:val="40"/>
    </w:rPr>
  </w:style>
  <w:style w:type="paragraph" w:styleId="Quote">
    <w:name w:val="Quote"/>
    <w:basedOn w:val="Normal"/>
    <w:link w:val="QuoteChar"/>
    <w:uiPriority w:val="29"/>
    <w:qFormat/>
    <w:rsid w:val="009E7CD4"/>
    <w:pPr>
      <w:spacing w:after="0" w:line="300" w:lineRule="auto"/>
    </w:pPr>
    <w:rPr>
      <w:rFonts w:asciiTheme="majorHAnsi" w:eastAsiaTheme="majorEastAsia" w:hAnsiTheme="majorHAnsi" w:cstheme="majorBidi"/>
      <w:b/>
      <w:color w:val="FFFFFF" w:themeColor="background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E7CD4"/>
    <w:rPr>
      <w:rFonts w:asciiTheme="majorHAnsi" w:eastAsiaTheme="majorEastAsia" w:hAnsiTheme="majorHAnsi" w:cstheme="majorBidi"/>
      <w:b/>
      <w:color w:val="FFFFFF" w:themeColor="background1"/>
      <w:sz w:val="36"/>
    </w:rPr>
  </w:style>
  <w:style w:type="paragraph" w:customStyle="1" w:styleId="ContactDetails">
    <w:name w:val="Contact Details"/>
    <w:basedOn w:val="Normal"/>
    <w:link w:val="ContactDetailsChar"/>
    <w:qFormat/>
    <w:rsid w:val="000917D4"/>
    <w:pPr>
      <w:spacing w:after="0" w:line="300" w:lineRule="auto"/>
      <w:jc w:val="center"/>
    </w:pPr>
    <w:rPr>
      <w:rFonts w:asciiTheme="majorHAnsi" w:eastAsiaTheme="majorEastAsia" w:hAnsiTheme="majorHAnsi" w:cstheme="majorBidi"/>
      <w:color w:val="FFFFFF" w:themeColor="background1"/>
      <w:sz w:val="14"/>
    </w:rPr>
  </w:style>
  <w:style w:type="character" w:customStyle="1" w:styleId="ContactDetailsChar">
    <w:name w:val="Contact Details Char"/>
    <w:basedOn w:val="DefaultParagraphFont"/>
    <w:link w:val="ContactDetails"/>
    <w:rsid w:val="000917D4"/>
    <w:rPr>
      <w:rFonts w:asciiTheme="majorHAnsi" w:eastAsiaTheme="majorEastAsia" w:hAnsiTheme="majorHAnsi" w:cstheme="majorBidi"/>
      <w:color w:val="FFFFFF" w:themeColor="background1"/>
      <w:sz w:val="14"/>
    </w:rPr>
  </w:style>
  <w:style w:type="paragraph" w:customStyle="1" w:styleId="Attribution">
    <w:name w:val="Attribution"/>
    <w:basedOn w:val="Normal"/>
    <w:link w:val="AttributionChar"/>
    <w:qFormat/>
    <w:rsid w:val="008E5A6B"/>
    <w:pPr>
      <w:spacing w:line="264" w:lineRule="auto"/>
    </w:pPr>
    <w:rPr>
      <w:color w:val="FFFFFF" w:themeColor="background1"/>
      <w:sz w:val="16"/>
    </w:rPr>
  </w:style>
  <w:style w:type="character" w:customStyle="1" w:styleId="AttributionChar">
    <w:name w:val="Attribution Char"/>
    <w:basedOn w:val="DefaultParagraphFont"/>
    <w:link w:val="Attribution"/>
    <w:rsid w:val="008E5A6B"/>
    <w:rPr>
      <w:color w:val="FFFFFF" w:themeColor="background1"/>
      <w:sz w:val="16"/>
    </w:rPr>
  </w:style>
  <w:style w:type="paragraph" w:styleId="ListBullet">
    <w:name w:val="List Bullet"/>
    <w:basedOn w:val="Normal"/>
    <w:uiPriority w:val="99"/>
    <w:semiHidden/>
    <w:unhideWhenUsed/>
    <w:rsid w:val="00034C35"/>
    <w:pPr>
      <w:numPr>
        <w:numId w:val="1"/>
      </w:numPr>
      <w:spacing w:after="180" w:line="480" w:lineRule="auto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57D3"/>
    <w:rPr>
      <w:rFonts w:asciiTheme="majorHAnsi" w:eastAsiaTheme="majorEastAsia" w:hAnsiTheme="majorHAnsi" w:cstheme="majorBidi"/>
      <w:b/>
      <w:bCs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57D3"/>
    <w:rPr>
      <w:rFonts w:asciiTheme="majorHAnsi" w:eastAsiaTheme="majorEastAsia" w:hAnsiTheme="majorHAnsi" w:cstheme="majorBidi"/>
      <w:b/>
      <w:bCs/>
      <w:color w:val="FFFFFF" w:themeColor="background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0D4"/>
  </w:style>
  <w:style w:type="paragraph" w:styleId="Heading1">
    <w:name w:val="heading 1"/>
    <w:basedOn w:val="Normal"/>
    <w:link w:val="Heading1Char"/>
    <w:uiPriority w:val="9"/>
    <w:qFormat/>
    <w:rsid w:val="00F73256"/>
    <w:pPr>
      <w:spacing w:after="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557D3"/>
    <w:pPr>
      <w:spacing w:after="0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557D3"/>
    <w:pPr>
      <w:spacing w:after="0"/>
      <w:outlineLvl w:val="2"/>
    </w:pPr>
    <w:rPr>
      <w:rFonts w:asciiTheme="majorHAnsi" w:eastAsiaTheme="majorEastAsia" w:hAnsiTheme="majorHAnsi" w:cstheme="majorBidi"/>
      <w:b/>
      <w:bCs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A1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F0A14"/>
  </w:style>
  <w:style w:type="paragraph" w:styleId="Footer">
    <w:name w:val="footer"/>
    <w:basedOn w:val="Normal"/>
    <w:link w:val="FooterChar"/>
    <w:uiPriority w:val="99"/>
    <w:unhideWhenUsed/>
    <w:rsid w:val="00FF0A1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F0A14"/>
  </w:style>
  <w:style w:type="paragraph" w:styleId="Title">
    <w:name w:val="Title"/>
    <w:basedOn w:val="Normal"/>
    <w:link w:val="TitleChar"/>
    <w:uiPriority w:val="10"/>
    <w:qFormat/>
    <w:rsid w:val="003C07FA"/>
    <w:pPr>
      <w:spacing w:after="0"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60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07FA"/>
    <w:rPr>
      <w:rFonts w:asciiTheme="majorHAnsi" w:eastAsiaTheme="majorEastAsia" w:hAnsiTheme="majorHAnsi" w:cstheme="majorBidi"/>
      <w:caps/>
      <w:color w:val="FFFFFF" w:themeColor="background1"/>
      <w:spacing w:val="60"/>
      <w:sz w:val="44"/>
      <w:szCs w:val="52"/>
    </w:rPr>
  </w:style>
  <w:style w:type="paragraph" w:styleId="Subtitle">
    <w:name w:val="Subtitle"/>
    <w:basedOn w:val="Normal"/>
    <w:link w:val="SubtitleChar"/>
    <w:uiPriority w:val="11"/>
    <w:qFormat/>
    <w:rsid w:val="003C07FA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C07FA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F73256"/>
    <w:rPr>
      <w:rFonts w:asciiTheme="majorHAnsi" w:eastAsiaTheme="majorEastAsia" w:hAnsiTheme="majorHAnsi" w:cstheme="majorBidi"/>
      <w:b/>
      <w:bCs/>
      <w:color w:val="FFFFFF" w:themeColor="background1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8E5A6B"/>
    <w:pPr>
      <w:spacing w:after="180" w:line="480" w:lineRule="auto"/>
    </w:pPr>
    <w:rPr>
      <w:color w:val="FFFFFF" w:themeColor="background1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E5A6B"/>
    <w:rPr>
      <w:color w:val="FFFFFF" w:themeColor="background1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917D4"/>
    <w:pPr>
      <w:spacing w:after="0"/>
      <w:jc w:val="center"/>
    </w:pPr>
    <w:rPr>
      <w:color w:val="FFFFFF" w:themeColor="background1"/>
      <w:sz w:val="1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917D4"/>
    <w:rPr>
      <w:color w:val="FFFFFF" w:themeColor="background1"/>
      <w:sz w:val="14"/>
    </w:rPr>
  </w:style>
  <w:style w:type="paragraph" w:customStyle="1" w:styleId="Organization">
    <w:name w:val="Organization"/>
    <w:basedOn w:val="Normal"/>
    <w:link w:val="OrganizationChar"/>
    <w:qFormat/>
    <w:rsid w:val="005C2289"/>
    <w:pPr>
      <w:spacing w:after="0"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40"/>
      <w:sz w:val="40"/>
    </w:rPr>
  </w:style>
  <w:style w:type="character" w:customStyle="1" w:styleId="OrganizationChar">
    <w:name w:val="Organization Char"/>
    <w:basedOn w:val="DefaultParagraphFont"/>
    <w:link w:val="Organization"/>
    <w:rsid w:val="005C2289"/>
    <w:rPr>
      <w:rFonts w:asciiTheme="majorHAnsi" w:eastAsiaTheme="majorEastAsia" w:hAnsiTheme="majorHAnsi" w:cstheme="majorBidi"/>
      <w:caps/>
      <w:color w:val="FFFFFF" w:themeColor="background1"/>
      <w:spacing w:val="40"/>
      <w:sz w:val="40"/>
    </w:rPr>
  </w:style>
  <w:style w:type="paragraph" w:styleId="Quote">
    <w:name w:val="Quote"/>
    <w:basedOn w:val="Normal"/>
    <w:link w:val="QuoteChar"/>
    <w:uiPriority w:val="29"/>
    <w:qFormat/>
    <w:rsid w:val="009E7CD4"/>
    <w:pPr>
      <w:spacing w:after="0" w:line="300" w:lineRule="auto"/>
    </w:pPr>
    <w:rPr>
      <w:rFonts w:asciiTheme="majorHAnsi" w:eastAsiaTheme="majorEastAsia" w:hAnsiTheme="majorHAnsi" w:cstheme="majorBidi"/>
      <w:b/>
      <w:color w:val="FFFFFF" w:themeColor="background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E7CD4"/>
    <w:rPr>
      <w:rFonts w:asciiTheme="majorHAnsi" w:eastAsiaTheme="majorEastAsia" w:hAnsiTheme="majorHAnsi" w:cstheme="majorBidi"/>
      <w:b/>
      <w:color w:val="FFFFFF" w:themeColor="background1"/>
      <w:sz w:val="36"/>
    </w:rPr>
  </w:style>
  <w:style w:type="paragraph" w:customStyle="1" w:styleId="ContactDetails">
    <w:name w:val="Contact Details"/>
    <w:basedOn w:val="Normal"/>
    <w:link w:val="ContactDetailsChar"/>
    <w:qFormat/>
    <w:rsid w:val="000917D4"/>
    <w:pPr>
      <w:spacing w:after="0" w:line="300" w:lineRule="auto"/>
      <w:jc w:val="center"/>
    </w:pPr>
    <w:rPr>
      <w:rFonts w:asciiTheme="majorHAnsi" w:eastAsiaTheme="majorEastAsia" w:hAnsiTheme="majorHAnsi" w:cstheme="majorBidi"/>
      <w:color w:val="FFFFFF" w:themeColor="background1"/>
      <w:sz w:val="14"/>
    </w:rPr>
  </w:style>
  <w:style w:type="character" w:customStyle="1" w:styleId="ContactDetailsChar">
    <w:name w:val="Contact Details Char"/>
    <w:basedOn w:val="DefaultParagraphFont"/>
    <w:link w:val="ContactDetails"/>
    <w:rsid w:val="000917D4"/>
    <w:rPr>
      <w:rFonts w:asciiTheme="majorHAnsi" w:eastAsiaTheme="majorEastAsia" w:hAnsiTheme="majorHAnsi" w:cstheme="majorBidi"/>
      <w:color w:val="FFFFFF" w:themeColor="background1"/>
      <w:sz w:val="14"/>
    </w:rPr>
  </w:style>
  <w:style w:type="paragraph" w:customStyle="1" w:styleId="Attribution">
    <w:name w:val="Attribution"/>
    <w:basedOn w:val="Normal"/>
    <w:link w:val="AttributionChar"/>
    <w:qFormat/>
    <w:rsid w:val="008E5A6B"/>
    <w:pPr>
      <w:spacing w:line="264" w:lineRule="auto"/>
    </w:pPr>
    <w:rPr>
      <w:color w:val="FFFFFF" w:themeColor="background1"/>
      <w:sz w:val="16"/>
    </w:rPr>
  </w:style>
  <w:style w:type="character" w:customStyle="1" w:styleId="AttributionChar">
    <w:name w:val="Attribution Char"/>
    <w:basedOn w:val="DefaultParagraphFont"/>
    <w:link w:val="Attribution"/>
    <w:rsid w:val="008E5A6B"/>
    <w:rPr>
      <w:color w:val="FFFFFF" w:themeColor="background1"/>
      <w:sz w:val="16"/>
    </w:rPr>
  </w:style>
  <w:style w:type="paragraph" w:styleId="ListBullet">
    <w:name w:val="List Bullet"/>
    <w:basedOn w:val="Normal"/>
    <w:uiPriority w:val="99"/>
    <w:semiHidden/>
    <w:unhideWhenUsed/>
    <w:rsid w:val="00034C35"/>
    <w:pPr>
      <w:numPr>
        <w:numId w:val="1"/>
      </w:numPr>
      <w:spacing w:after="180" w:line="480" w:lineRule="auto"/>
    </w:pPr>
    <w:rPr>
      <w:color w:val="FFFFFF" w:themeColor="background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57D3"/>
    <w:rPr>
      <w:rFonts w:asciiTheme="majorHAnsi" w:eastAsiaTheme="majorEastAsia" w:hAnsiTheme="majorHAnsi" w:cstheme="majorBidi"/>
      <w:b/>
      <w:bCs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57D3"/>
    <w:rPr>
      <w:rFonts w:asciiTheme="majorHAnsi" w:eastAsiaTheme="majorEastAsia" w:hAnsiTheme="majorHAnsi" w:cstheme="majorBidi"/>
      <w:b/>
      <w:bCs/>
      <w:color w:val="FFFFFF" w:themeColor="background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Ascent%20Brochure.dotx" TargetMode="External"/></Relationships>
</file>

<file path=word/theme/theme1.xml><?xml version="1.0" encoding="utf-8"?>
<a:theme xmlns:a="http://schemas.openxmlformats.org/drawingml/2006/main" name="Office Them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Ascent Brochure">
      <a:majorFont>
        <a:latin typeface="Eurostile"/>
        <a:ea typeface=""/>
        <a:cs typeface=""/>
        <a:font script="Jpan" typeface="メイリオ"/>
      </a:majorFont>
      <a:minorFont>
        <a:latin typeface="Arial Rounded MT Bold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Ascent Brochure.dotx</Template>
  <TotalTime>52</TotalTime>
  <Pages>2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Grzybek</dc:creator>
  <cp:keywords/>
  <dc:description/>
  <cp:lastModifiedBy>Christina Grzybek</cp:lastModifiedBy>
  <cp:revision>56</cp:revision>
  <dcterms:created xsi:type="dcterms:W3CDTF">2015-10-28T21:34:00Z</dcterms:created>
  <dcterms:modified xsi:type="dcterms:W3CDTF">2018-03-12T16:13:00Z</dcterms:modified>
  <cp:category/>
</cp:coreProperties>
</file>